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169E" w:rsidRPr="00E319E8" w:rsidRDefault="00150CA5">
      <w:pPr>
        <w:pStyle w:val="Dokumenttekst"/>
      </w:pPr>
      <w:r>
        <w:rPr>
          <w:noProof/>
          <w:spacing w:val="6"/>
          <w:lang w:eastAsia="nb-NO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page">
                  <wp:posOffset>4506686</wp:posOffset>
                </wp:positionH>
                <wp:positionV relativeFrom="page">
                  <wp:posOffset>1717696</wp:posOffset>
                </wp:positionV>
                <wp:extent cx="2378075" cy="909376"/>
                <wp:effectExtent l="0" t="0" r="3175" b="5080"/>
                <wp:wrapNone/>
                <wp:docPr id="2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8075" cy="90937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3898" w:type="dxa"/>
                              <w:tblLayout w:type="fixed"/>
                              <w:tblCellMar>
                                <w:left w:w="70" w:type="dxa"/>
                                <w:right w:w="7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1092"/>
                              <w:gridCol w:w="2806"/>
                            </w:tblGrid>
                            <w:tr w:rsidR="00D82E5C" w:rsidRPr="00E319E8">
                              <w:tc>
                                <w:tcPr>
                                  <w:tcW w:w="3898" w:type="dxa"/>
                                  <w:gridSpan w:val="2"/>
                                  <w:vAlign w:val="bottom"/>
                                </w:tcPr>
                                <w:p w:rsidR="00D82E5C" w:rsidRPr="00E319E8" w:rsidRDefault="00D82E5C">
                                  <w:pPr>
                                    <w:rPr>
                                      <w:rFonts w:ascii="Humnst777 BT" w:hAnsi="Humnst777 BT"/>
                                      <w:sz w:val="14"/>
                                    </w:rPr>
                                  </w:pPr>
                                  <w:bookmarkStart w:id="0" w:name="sbh_T" w:colFirst="0" w:colLast="0"/>
                                  <w:r w:rsidRPr="00E319E8">
                                    <w:rPr>
                                      <w:rFonts w:ascii="Humnst777 BT" w:hAnsi="Humnst777 BT"/>
                                      <w:sz w:val="14"/>
                                    </w:rPr>
                                    <w:t>Saksbehandler/</w:t>
                                  </w:r>
                                  <w:proofErr w:type="spellStart"/>
                                  <w:r w:rsidRPr="00E319E8">
                                    <w:rPr>
                                      <w:rFonts w:ascii="Humnst777 BT" w:hAnsi="Humnst777 BT"/>
                                      <w:sz w:val="14"/>
                                    </w:rPr>
                                    <w:t>innvalgsnr</w:t>
                                  </w:r>
                                  <w:proofErr w:type="spellEnd"/>
                                  <w:r w:rsidRPr="00E319E8">
                                    <w:rPr>
                                      <w:rFonts w:ascii="Humnst777 BT" w:hAnsi="Humnst777 BT"/>
                                      <w:sz w:val="14"/>
                                    </w:rPr>
                                    <w:t>:</w:t>
                                  </w:r>
                                </w:p>
                              </w:tc>
                            </w:tr>
                            <w:tr w:rsidR="00D82E5C" w:rsidRPr="00E319E8">
                              <w:trPr>
                                <w:trHeight w:val="340"/>
                              </w:trPr>
                              <w:tc>
                                <w:tcPr>
                                  <w:tcW w:w="3898" w:type="dxa"/>
                                  <w:gridSpan w:val="2"/>
                                  <w:vAlign w:val="center"/>
                                </w:tcPr>
                                <w:p w:rsidR="00D82E5C" w:rsidRPr="00E319E8" w:rsidRDefault="00D82E5C" w:rsidP="004A2E31">
                                  <w:pPr>
                                    <w:rPr>
                                      <w:sz w:val="16"/>
                                    </w:rPr>
                                  </w:pPr>
                                  <w:bookmarkStart w:id="1" w:name="Vår_saksbehandler" w:colFirst="0" w:colLast="0"/>
                                  <w:bookmarkEnd w:id="0"/>
                                </w:p>
                              </w:tc>
                            </w:tr>
                            <w:tr w:rsidR="00D82E5C" w:rsidRPr="00E319E8">
                              <w:tc>
                                <w:tcPr>
                                  <w:tcW w:w="1092" w:type="dxa"/>
                                  <w:vAlign w:val="bottom"/>
                                </w:tcPr>
                                <w:p w:rsidR="00D82E5C" w:rsidRPr="00E319E8" w:rsidRDefault="00D82E5C">
                                  <w:pPr>
                                    <w:rPr>
                                      <w:rFonts w:ascii="Humnst777 BT" w:hAnsi="Humnst777 BT"/>
                                      <w:sz w:val="14"/>
                                    </w:rPr>
                                  </w:pPr>
                                  <w:bookmarkStart w:id="2" w:name="VDato_T" w:colFirst="0" w:colLast="0"/>
                                  <w:bookmarkStart w:id="3" w:name="Vår_dato" w:colFirst="1" w:colLast="1"/>
                                  <w:bookmarkEnd w:id="1"/>
                                  <w:r w:rsidRPr="00E319E8">
                                    <w:rPr>
                                      <w:rFonts w:ascii="Humnst777 BT" w:hAnsi="Humnst777 BT"/>
                                      <w:sz w:val="14"/>
                                    </w:rPr>
                                    <w:t>Vår dato:</w:t>
                                  </w:r>
                                </w:p>
                              </w:tc>
                              <w:tc>
                                <w:tcPr>
                                  <w:tcW w:w="2806" w:type="dxa"/>
                                  <w:vAlign w:val="bottom"/>
                                </w:tcPr>
                                <w:p w:rsidR="00D82E5C" w:rsidRPr="00E319E8" w:rsidRDefault="00D82E5C" w:rsidP="0028192E">
                                  <w:pPr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tr w:rsidR="00D82E5C" w:rsidRPr="00E319E8">
                              <w:trPr>
                                <w:trHeight w:val="284"/>
                              </w:trPr>
                              <w:tc>
                                <w:tcPr>
                                  <w:tcW w:w="1092" w:type="dxa"/>
                                  <w:vAlign w:val="bottom"/>
                                </w:tcPr>
                                <w:p w:rsidR="00D82E5C" w:rsidRPr="00E319E8" w:rsidRDefault="00D82E5C">
                                  <w:pPr>
                                    <w:rPr>
                                      <w:sz w:val="14"/>
                                    </w:rPr>
                                  </w:pPr>
                                  <w:bookmarkStart w:id="4" w:name="Vår_referanse" w:colFirst="1" w:colLast="1"/>
                                  <w:bookmarkStart w:id="5" w:name="Vref_T" w:colFirst="0" w:colLast="0"/>
                                  <w:bookmarkEnd w:id="2"/>
                                  <w:bookmarkEnd w:id="3"/>
                                  <w:r w:rsidRPr="00E319E8">
                                    <w:rPr>
                                      <w:rFonts w:ascii="Humnst777 BT" w:hAnsi="Humnst777 BT"/>
                                      <w:sz w:val="14"/>
                                    </w:rPr>
                                    <w:t>Vår referanse:</w:t>
                                  </w:r>
                                </w:p>
                              </w:tc>
                              <w:tc>
                                <w:tcPr>
                                  <w:tcW w:w="2806" w:type="dxa"/>
                                  <w:vAlign w:val="bottom"/>
                                </w:tcPr>
                                <w:p w:rsidR="00D82E5C" w:rsidRPr="00E319E8" w:rsidRDefault="00D82E5C" w:rsidP="004A2E31">
                                  <w:pPr>
                                    <w:rPr>
                                      <w:sz w:val="16"/>
                                    </w:rPr>
                                  </w:pPr>
                                </w:p>
                              </w:tc>
                            </w:tr>
                            <w:bookmarkEnd w:id="4"/>
                            <w:bookmarkEnd w:id="5"/>
                            <w:tr w:rsidR="00D82E5C" w:rsidRPr="00E319E8">
                              <w:tc>
                                <w:tcPr>
                                  <w:tcW w:w="1092" w:type="dxa"/>
                                  <w:vAlign w:val="bottom"/>
                                </w:tcPr>
                                <w:p w:rsidR="00D82E5C" w:rsidRPr="00E319E8" w:rsidRDefault="00D82E5C">
                                  <w:pPr>
                                    <w:rPr>
                                      <w:rFonts w:ascii="Humnst777 BT" w:hAnsi="Humnst777 BT"/>
                                      <w:sz w:val="1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806" w:type="dxa"/>
                                  <w:vAlign w:val="bottom"/>
                                </w:tcPr>
                                <w:p w:rsidR="00D82E5C" w:rsidRPr="00E319E8" w:rsidRDefault="00D82E5C">
                                  <w:pPr>
                                    <w:rPr>
                                      <w:rFonts w:ascii="Humnst777 BT" w:hAnsi="Humnst777 BT"/>
                                      <w:sz w:val="14"/>
                                    </w:rPr>
                                  </w:pPr>
                                </w:p>
                              </w:tc>
                            </w:tr>
                            <w:tr w:rsidR="00D82E5C" w:rsidRPr="00E319E8">
                              <w:trPr>
                                <w:cantSplit/>
                                <w:trHeight w:val="262"/>
                              </w:trPr>
                              <w:tc>
                                <w:tcPr>
                                  <w:tcW w:w="3898" w:type="dxa"/>
                                  <w:gridSpan w:val="2"/>
                                </w:tcPr>
                                <w:p w:rsidR="00D82E5C" w:rsidRPr="00E319E8" w:rsidRDefault="00D82E5C">
                                  <w:pPr>
                                    <w:rPr>
                                      <w:rFonts w:ascii="Humnst777 BT" w:hAnsi="Humnst777 BT"/>
                                      <w:sz w:val="16"/>
                                    </w:rPr>
                                  </w:pPr>
                                  <w:bookmarkStart w:id="6" w:name="Gradering" w:colFirst="0" w:colLast="0"/>
                                </w:p>
                              </w:tc>
                            </w:tr>
                            <w:bookmarkEnd w:id="6"/>
                          </w:tbl>
                          <w:p w:rsidR="00D82E5C" w:rsidRPr="00E319E8" w:rsidRDefault="00D82E5C">
                            <w:pPr>
                              <w:rPr>
                                <w:sz w:val="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354.85pt;margin-top:135.25pt;width:187.25pt;height:71.6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" stroked="f">
                <v:textbox inset="0,0,0,0">
                  <w:txbxContent>
                    <w:tbl>
                      <w:tblPr>
                        <w:tblW w:w="3898" w:type="dxa"/>
                        <w:tblLayout w:type="fixed"/>
                        <w:tblCellMar>
                          <w:left w:w="70" w:type="dxa"/>
                          <w:right w:w="70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1092"/>
                        <w:gridCol w:w="2806"/>
                      </w:tblGrid>
                      <w:tr w:rsidR="00D82E5C" w:rsidRPr="00E319E8">
                        <w:tc>
                          <w:tcPr>
                            <w:tcW w:w="3898" w:type="dxa"/>
                            <w:gridSpan w:val="2"/>
                            <w:vAlign w:val="bottom"/>
                          </w:tcPr>
                          <w:p w:rsidR="00D82E5C" w:rsidRPr="00E319E8" w:rsidRDefault="00D82E5C">
                            <w:pPr>
                              <w:rPr>
                                <w:rFonts w:ascii="Humnst777 BT" w:hAnsi="Humnst777 BT"/>
                                <w:sz w:val="14"/>
                              </w:rPr>
                            </w:pPr>
                            <w:bookmarkStart w:id="7" w:name="sbh_T" w:colFirst="0" w:colLast="0"/>
                            <w:r w:rsidRPr="00E319E8">
                              <w:rPr>
                                <w:rFonts w:ascii="Humnst777 BT" w:hAnsi="Humnst777 BT"/>
                                <w:sz w:val="14"/>
                              </w:rPr>
                              <w:t>Saksbehandler/</w:t>
                            </w:r>
                            <w:proofErr w:type="spellStart"/>
                            <w:r w:rsidRPr="00E319E8">
                              <w:rPr>
                                <w:rFonts w:ascii="Humnst777 BT" w:hAnsi="Humnst777 BT"/>
                                <w:sz w:val="14"/>
                              </w:rPr>
                              <w:t>innvalgsnr</w:t>
                            </w:r>
                            <w:proofErr w:type="spellEnd"/>
                            <w:r w:rsidRPr="00E319E8">
                              <w:rPr>
                                <w:rFonts w:ascii="Humnst777 BT" w:hAnsi="Humnst777 BT"/>
                                <w:sz w:val="14"/>
                              </w:rPr>
                              <w:t>:</w:t>
                            </w:r>
                          </w:p>
                        </w:tc>
                      </w:tr>
                      <w:tr w:rsidR="00D82E5C" w:rsidRPr="00E319E8">
                        <w:trPr>
                          <w:trHeight w:val="340"/>
                        </w:trPr>
                        <w:tc>
                          <w:tcPr>
                            <w:tcW w:w="3898" w:type="dxa"/>
                            <w:gridSpan w:val="2"/>
                            <w:vAlign w:val="center"/>
                          </w:tcPr>
                          <w:p w:rsidR="00D82E5C" w:rsidRPr="00E319E8" w:rsidRDefault="00D82E5C" w:rsidP="004A2E31">
                            <w:pPr>
                              <w:rPr>
                                <w:sz w:val="16"/>
                              </w:rPr>
                            </w:pPr>
                            <w:bookmarkStart w:id="8" w:name="Vår_saksbehandler" w:colFirst="0" w:colLast="0"/>
                            <w:bookmarkEnd w:id="7"/>
                          </w:p>
                        </w:tc>
                      </w:tr>
                      <w:tr w:rsidR="00D82E5C" w:rsidRPr="00E319E8">
                        <w:tc>
                          <w:tcPr>
                            <w:tcW w:w="1092" w:type="dxa"/>
                            <w:vAlign w:val="bottom"/>
                          </w:tcPr>
                          <w:p w:rsidR="00D82E5C" w:rsidRPr="00E319E8" w:rsidRDefault="00D82E5C">
                            <w:pPr>
                              <w:rPr>
                                <w:rFonts w:ascii="Humnst777 BT" w:hAnsi="Humnst777 BT"/>
                                <w:sz w:val="14"/>
                              </w:rPr>
                            </w:pPr>
                            <w:bookmarkStart w:id="9" w:name="VDato_T" w:colFirst="0" w:colLast="0"/>
                            <w:bookmarkStart w:id="10" w:name="Vår_dato" w:colFirst="1" w:colLast="1"/>
                            <w:bookmarkEnd w:id="8"/>
                            <w:r w:rsidRPr="00E319E8">
                              <w:rPr>
                                <w:rFonts w:ascii="Humnst777 BT" w:hAnsi="Humnst777 BT"/>
                                <w:sz w:val="14"/>
                              </w:rPr>
                              <w:t>Vår dato:</w:t>
                            </w:r>
                          </w:p>
                        </w:tc>
                        <w:tc>
                          <w:tcPr>
                            <w:tcW w:w="2806" w:type="dxa"/>
                            <w:vAlign w:val="bottom"/>
                          </w:tcPr>
                          <w:p w:rsidR="00D82E5C" w:rsidRPr="00E319E8" w:rsidRDefault="00D82E5C" w:rsidP="0028192E">
                            <w:pPr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tr w:rsidR="00D82E5C" w:rsidRPr="00E319E8">
                        <w:trPr>
                          <w:trHeight w:val="284"/>
                        </w:trPr>
                        <w:tc>
                          <w:tcPr>
                            <w:tcW w:w="1092" w:type="dxa"/>
                            <w:vAlign w:val="bottom"/>
                          </w:tcPr>
                          <w:p w:rsidR="00D82E5C" w:rsidRPr="00E319E8" w:rsidRDefault="00D82E5C">
                            <w:pPr>
                              <w:rPr>
                                <w:sz w:val="14"/>
                              </w:rPr>
                            </w:pPr>
                            <w:bookmarkStart w:id="11" w:name="Vår_referanse" w:colFirst="1" w:colLast="1"/>
                            <w:bookmarkStart w:id="12" w:name="Vref_T" w:colFirst="0" w:colLast="0"/>
                            <w:bookmarkEnd w:id="9"/>
                            <w:bookmarkEnd w:id="10"/>
                            <w:r w:rsidRPr="00E319E8">
                              <w:rPr>
                                <w:rFonts w:ascii="Humnst777 BT" w:hAnsi="Humnst777 BT"/>
                                <w:sz w:val="14"/>
                              </w:rPr>
                              <w:t>Vår referanse:</w:t>
                            </w:r>
                          </w:p>
                        </w:tc>
                        <w:tc>
                          <w:tcPr>
                            <w:tcW w:w="2806" w:type="dxa"/>
                            <w:vAlign w:val="bottom"/>
                          </w:tcPr>
                          <w:p w:rsidR="00D82E5C" w:rsidRPr="00E319E8" w:rsidRDefault="00D82E5C" w:rsidP="004A2E31">
                            <w:pPr>
                              <w:rPr>
                                <w:sz w:val="16"/>
                              </w:rPr>
                            </w:pPr>
                          </w:p>
                        </w:tc>
                      </w:tr>
                      <w:bookmarkEnd w:id="11"/>
                      <w:bookmarkEnd w:id="12"/>
                      <w:tr w:rsidR="00D82E5C" w:rsidRPr="00E319E8">
                        <w:tc>
                          <w:tcPr>
                            <w:tcW w:w="1092" w:type="dxa"/>
                            <w:vAlign w:val="bottom"/>
                          </w:tcPr>
                          <w:p w:rsidR="00D82E5C" w:rsidRPr="00E319E8" w:rsidRDefault="00D82E5C">
                            <w:pPr>
                              <w:rPr>
                                <w:rFonts w:ascii="Humnst777 BT" w:hAnsi="Humnst777 BT"/>
                                <w:sz w:val="14"/>
                              </w:rPr>
                            </w:pPr>
                          </w:p>
                        </w:tc>
                        <w:tc>
                          <w:tcPr>
                            <w:tcW w:w="2806" w:type="dxa"/>
                            <w:vAlign w:val="bottom"/>
                          </w:tcPr>
                          <w:p w:rsidR="00D82E5C" w:rsidRPr="00E319E8" w:rsidRDefault="00D82E5C">
                            <w:pPr>
                              <w:rPr>
                                <w:rFonts w:ascii="Humnst777 BT" w:hAnsi="Humnst777 BT"/>
                                <w:sz w:val="14"/>
                              </w:rPr>
                            </w:pPr>
                          </w:p>
                        </w:tc>
                      </w:tr>
                      <w:tr w:rsidR="00D82E5C" w:rsidRPr="00E319E8">
                        <w:trPr>
                          <w:cantSplit/>
                          <w:trHeight w:val="262"/>
                        </w:trPr>
                        <w:tc>
                          <w:tcPr>
                            <w:tcW w:w="3898" w:type="dxa"/>
                            <w:gridSpan w:val="2"/>
                          </w:tcPr>
                          <w:p w:rsidR="00D82E5C" w:rsidRPr="00E319E8" w:rsidRDefault="00D82E5C">
                            <w:pPr>
                              <w:rPr>
                                <w:rFonts w:ascii="Humnst777 BT" w:hAnsi="Humnst777 BT"/>
                                <w:sz w:val="16"/>
                              </w:rPr>
                            </w:pPr>
                            <w:bookmarkStart w:id="13" w:name="Gradering" w:colFirst="0" w:colLast="0"/>
                          </w:p>
                        </w:tc>
                      </w:tr>
                      <w:bookmarkEnd w:id="13"/>
                    </w:tbl>
                    <w:p w:rsidR="00D82E5C" w:rsidRPr="00E319E8" w:rsidRDefault="00D82E5C">
                      <w:pPr>
                        <w:rPr>
                          <w:sz w:val="4"/>
                        </w:rPr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55"/>
        <w:gridCol w:w="4110"/>
      </w:tblGrid>
      <w:tr w:rsidR="004A169E" w:rsidRPr="00E319E8">
        <w:trPr>
          <w:trHeight w:val="425"/>
        </w:trPr>
        <w:tc>
          <w:tcPr>
            <w:tcW w:w="464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A169E" w:rsidRPr="00E319E8" w:rsidRDefault="004A169E">
            <w:pPr>
              <w:pStyle w:val="Overskrift4"/>
              <w:rPr>
                <w:spacing w:val="6"/>
                <w:sz w:val="24"/>
              </w:rPr>
            </w:pPr>
            <w:r w:rsidRPr="00E319E8">
              <w:rPr>
                <w:noProof/>
                <w:spacing w:val="6"/>
                <w:sz w:val="24"/>
              </w:rPr>
              <w:t>Referat</w:t>
            </w:r>
          </w:p>
        </w:tc>
      </w:tr>
      <w:tr w:rsidR="004A169E" w:rsidRPr="00E319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</w:tblPrEx>
        <w:trPr>
          <w:cantSplit/>
        </w:trPr>
        <w:tc>
          <w:tcPr>
            <w:tcW w:w="534" w:type="dxa"/>
          </w:tcPr>
          <w:p w:rsidR="004A169E" w:rsidRPr="00E319E8" w:rsidRDefault="004A169E">
            <w:pPr>
              <w:spacing w:after="40"/>
              <w:rPr>
                <w:rFonts w:ascii="Humnst777 BT" w:hAnsi="Humnst777 BT"/>
                <w:sz w:val="14"/>
              </w:rPr>
            </w:pPr>
            <w:bookmarkStart w:id="14" w:name="mdato" w:colFirst="1" w:colLast="1"/>
            <w:r w:rsidRPr="00E319E8">
              <w:rPr>
                <w:rFonts w:ascii="Humnst777 BT" w:hAnsi="Humnst777 BT"/>
                <w:sz w:val="14"/>
              </w:rPr>
              <w:t>Dato:</w:t>
            </w:r>
          </w:p>
        </w:tc>
        <w:tc>
          <w:tcPr>
            <w:tcW w:w="4110" w:type="dxa"/>
            <w:vAlign w:val="bottom"/>
          </w:tcPr>
          <w:p w:rsidR="004A169E" w:rsidRPr="00E319E8" w:rsidRDefault="00C174A7" w:rsidP="00C174A7">
            <w:pPr>
              <w:pStyle w:val="Dokumenttekst"/>
            </w:pPr>
            <w:r>
              <w:t>21</w:t>
            </w:r>
            <w:r w:rsidR="00D82962">
              <w:t>.</w:t>
            </w:r>
            <w:proofErr w:type="gramStart"/>
            <w:r>
              <w:t>oktober</w:t>
            </w:r>
            <w:r w:rsidR="00D82962">
              <w:t xml:space="preserve"> </w:t>
            </w:r>
            <w:r w:rsidR="009358BA">
              <w:t xml:space="preserve"> 2015</w:t>
            </w:r>
            <w:proofErr w:type="gramEnd"/>
          </w:p>
        </w:tc>
      </w:tr>
      <w:tr w:rsidR="004A169E" w:rsidRPr="00E319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</w:tblPrEx>
        <w:tc>
          <w:tcPr>
            <w:tcW w:w="534" w:type="dxa"/>
          </w:tcPr>
          <w:p w:rsidR="004A169E" w:rsidRPr="00E319E8" w:rsidRDefault="004A169E">
            <w:pPr>
              <w:spacing w:after="40"/>
              <w:rPr>
                <w:rFonts w:ascii="Humnst777 BT" w:hAnsi="Humnst777 BT"/>
                <w:sz w:val="14"/>
              </w:rPr>
            </w:pPr>
            <w:bookmarkStart w:id="15" w:name="mtid" w:colFirst="1" w:colLast="1"/>
            <w:bookmarkEnd w:id="14"/>
            <w:r w:rsidRPr="00E319E8">
              <w:rPr>
                <w:rFonts w:ascii="Humnst777 BT" w:hAnsi="Humnst777 BT"/>
                <w:sz w:val="14"/>
              </w:rPr>
              <w:t>Tid:</w:t>
            </w:r>
            <w:r w:rsidR="005A3C13">
              <w:rPr>
                <w:rFonts w:ascii="Humnst777 BT" w:hAnsi="Humnst777 BT"/>
                <w:sz w:val="14"/>
              </w:rPr>
              <w:br/>
              <w:t>[fra-til]</w:t>
            </w:r>
          </w:p>
        </w:tc>
        <w:tc>
          <w:tcPr>
            <w:tcW w:w="4110" w:type="dxa"/>
            <w:vAlign w:val="bottom"/>
          </w:tcPr>
          <w:p w:rsidR="004A169E" w:rsidRPr="00E319E8" w:rsidRDefault="00D82962" w:rsidP="001666C1">
            <w:proofErr w:type="spellStart"/>
            <w:r>
              <w:t>Kl</w:t>
            </w:r>
            <w:proofErr w:type="spellEnd"/>
            <w:r>
              <w:t xml:space="preserve"> 16:15-1</w:t>
            </w:r>
            <w:r w:rsidR="001666C1">
              <w:t>9</w:t>
            </w:r>
            <w:r>
              <w:t>:</w:t>
            </w:r>
            <w:r w:rsidR="001666C1">
              <w:t>15</w:t>
            </w:r>
          </w:p>
        </w:tc>
      </w:tr>
      <w:tr w:rsidR="004A169E" w:rsidRPr="00E319E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</w:tblPrEx>
        <w:tc>
          <w:tcPr>
            <w:tcW w:w="534" w:type="dxa"/>
          </w:tcPr>
          <w:p w:rsidR="004A169E" w:rsidRPr="00E319E8" w:rsidRDefault="00E67695">
            <w:pPr>
              <w:spacing w:after="40"/>
              <w:rPr>
                <w:rFonts w:ascii="Humnst777 BT" w:hAnsi="Humnst777 BT"/>
                <w:sz w:val="14"/>
              </w:rPr>
            </w:pPr>
            <w:bookmarkStart w:id="16" w:name="referent" w:colFirst="1" w:colLast="1"/>
            <w:bookmarkEnd w:id="15"/>
            <w:r>
              <w:rPr>
                <w:rFonts w:ascii="Humnst777 BT" w:hAnsi="Humnst777 BT"/>
                <w:sz w:val="14"/>
              </w:rPr>
              <w:t xml:space="preserve"> -</w:t>
            </w:r>
            <w:r w:rsidR="004A169E" w:rsidRPr="00E319E8">
              <w:rPr>
                <w:rFonts w:ascii="Humnst777 BT" w:hAnsi="Humnst777 BT"/>
                <w:sz w:val="14"/>
              </w:rPr>
              <w:t>Referent:</w:t>
            </w:r>
          </w:p>
        </w:tc>
        <w:tc>
          <w:tcPr>
            <w:tcW w:w="4110" w:type="dxa"/>
            <w:vAlign w:val="bottom"/>
          </w:tcPr>
          <w:p w:rsidR="004A169E" w:rsidRPr="00E319E8" w:rsidRDefault="00D82962">
            <w:r>
              <w:t>Tom Tarheim</w:t>
            </w:r>
          </w:p>
        </w:tc>
      </w:tr>
      <w:bookmarkEnd w:id="16"/>
    </w:tbl>
    <w:p w:rsidR="004A169E" w:rsidRPr="00E319E8" w:rsidRDefault="004A169E"/>
    <w:tbl>
      <w:tblPr>
        <w:tblW w:w="9338" w:type="dxa"/>
        <w:tblInd w:w="-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8"/>
        <w:gridCol w:w="7867"/>
        <w:gridCol w:w="53"/>
      </w:tblGrid>
      <w:tr w:rsidR="004A169E" w:rsidRPr="00E319E8">
        <w:trPr>
          <w:gridAfter w:val="1"/>
          <w:wAfter w:w="53" w:type="dxa"/>
        </w:trPr>
        <w:tc>
          <w:tcPr>
            <w:tcW w:w="9285" w:type="dxa"/>
            <w:gridSpan w:val="2"/>
          </w:tcPr>
          <w:p w:rsidR="004A169E" w:rsidRPr="00E319E8" w:rsidRDefault="005A3C13">
            <w:pPr>
              <w:pStyle w:val="Overskrift"/>
              <w:spacing w:before="0" w:after="0"/>
              <w:rPr>
                <w:rFonts w:ascii="Humnst777 Blk BT" w:hAnsi="Humnst777 Blk BT"/>
                <w:bCs/>
                <w:noProof/>
                <w:spacing w:val="6"/>
                <w:sz w:val="24"/>
              </w:rPr>
            </w:pPr>
            <w:bookmarkStart w:id="17" w:name="Overskriften" w:colFirst="0" w:colLast="0"/>
            <w:r>
              <w:rPr>
                <w:rFonts w:ascii="Humnst777 Blk BT" w:hAnsi="Humnst777 Blk BT"/>
                <w:bCs/>
                <w:noProof/>
                <w:spacing w:val="6"/>
                <w:sz w:val="24"/>
              </w:rPr>
              <w:t>Overskrift - Hovedområde</w:t>
            </w:r>
          </w:p>
        </w:tc>
      </w:tr>
      <w:tr w:rsidR="004A169E" w:rsidRPr="00E319E8">
        <w:tblPrEx>
          <w:tblCellMar>
            <w:left w:w="71" w:type="dxa"/>
            <w:right w:w="71" w:type="dxa"/>
          </w:tblCellMar>
        </w:tblPrEx>
        <w:trPr>
          <w:cantSplit/>
          <w:trHeight w:val="450"/>
        </w:trPr>
        <w:tc>
          <w:tcPr>
            <w:tcW w:w="1418" w:type="dxa"/>
          </w:tcPr>
          <w:p w:rsidR="004A169E" w:rsidRPr="00E319E8" w:rsidRDefault="00BF0B9E">
            <w:pPr>
              <w:pStyle w:val="Dokumenttekst"/>
              <w:rPr>
                <w:b/>
              </w:rPr>
            </w:pPr>
            <w:bookmarkStart w:id="18" w:name="Møtenr" w:colFirst="1" w:colLast="1"/>
            <w:bookmarkEnd w:id="17"/>
            <w:r w:rsidRPr="00E319E8">
              <w:rPr>
                <w:b/>
              </w:rPr>
              <w:t xml:space="preserve">Møte </w:t>
            </w:r>
            <w:proofErr w:type="spellStart"/>
            <w:r w:rsidRPr="00E319E8">
              <w:rPr>
                <w:b/>
              </w:rPr>
              <w:t>nr</w:t>
            </w:r>
            <w:proofErr w:type="spellEnd"/>
            <w:r w:rsidR="004A169E" w:rsidRPr="00E319E8">
              <w:rPr>
                <w:b/>
              </w:rPr>
              <w:t>:</w:t>
            </w:r>
          </w:p>
        </w:tc>
        <w:tc>
          <w:tcPr>
            <w:tcW w:w="7920" w:type="dxa"/>
            <w:gridSpan w:val="2"/>
          </w:tcPr>
          <w:p w:rsidR="004A169E" w:rsidRPr="00E319E8" w:rsidRDefault="009358BA" w:rsidP="00C90F0F">
            <w:pPr>
              <w:pStyle w:val="Dokumenttekst"/>
            </w:pPr>
            <w:r>
              <w:rPr>
                <w:i/>
              </w:rPr>
              <w:t>2015-0</w:t>
            </w:r>
            <w:r w:rsidR="00C90F0F">
              <w:rPr>
                <w:i/>
              </w:rPr>
              <w:t>8</w:t>
            </w:r>
            <w:r>
              <w:rPr>
                <w:i/>
              </w:rPr>
              <w:t xml:space="preserve"> </w:t>
            </w:r>
            <w:r w:rsidR="00C90F0F">
              <w:rPr>
                <w:i/>
              </w:rPr>
              <w:t xml:space="preserve">- </w:t>
            </w:r>
            <w:r w:rsidR="00D82962">
              <w:rPr>
                <w:i/>
              </w:rPr>
              <w:t>Grene AS</w:t>
            </w:r>
          </w:p>
        </w:tc>
      </w:tr>
      <w:tr w:rsidR="004A169E" w:rsidRPr="00E319E8">
        <w:tblPrEx>
          <w:tblCellMar>
            <w:left w:w="71" w:type="dxa"/>
            <w:right w:w="71" w:type="dxa"/>
          </w:tblCellMar>
        </w:tblPrEx>
        <w:trPr>
          <w:cantSplit/>
          <w:trHeight w:val="450"/>
        </w:trPr>
        <w:tc>
          <w:tcPr>
            <w:tcW w:w="1418" w:type="dxa"/>
          </w:tcPr>
          <w:p w:rsidR="004A169E" w:rsidRPr="00E319E8" w:rsidRDefault="00E319E8">
            <w:pPr>
              <w:pStyle w:val="Dokumenttekst"/>
              <w:rPr>
                <w:b/>
              </w:rPr>
            </w:pPr>
            <w:bookmarkStart w:id="19" w:name="sted_T" w:colFirst="0" w:colLast="0"/>
            <w:bookmarkStart w:id="20" w:name="Msted" w:colFirst="1" w:colLast="1"/>
            <w:bookmarkEnd w:id="18"/>
            <w:r w:rsidRPr="00E319E8">
              <w:rPr>
                <w:b/>
              </w:rPr>
              <w:t>Sted:</w:t>
            </w:r>
          </w:p>
        </w:tc>
        <w:tc>
          <w:tcPr>
            <w:tcW w:w="7920" w:type="dxa"/>
            <w:gridSpan w:val="2"/>
          </w:tcPr>
          <w:p w:rsidR="004A169E" w:rsidRPr="00E319E8" w:rsidRDefault="00854CD4" w:rsidP="0028192E">
            <w:pPr>
              <w:pStyle w:val="Dokumenttekst"/>
            </w:pPr>
            <w:r>
              <w:t xml:space="preserve">Grene AS, </w:t>
            </w:r>
            <w:r w:rsidR="00EC04B3" w:rsidRPr="00EC04B3">
              <w:t>Vestvollveien 34, 2019 Skedsmokorset</w:t>
            </w:r>
          </w:p>
        </w:tc>
      </w:tr>
      <w:tr w:rsidR="004A169E" w:rsidRPr="00E319E8">
        <w:tblPrEx>
          <w:tblCellMar>
            <w:left w:w="71" w:type="dxa"/>
            <w:right w:w="71" w:type="dxa"/>
          </w:tblCellMar>
        </w:tblPrEx>
        <w:trPr>
          <w:cantSplit/>
          <w:trHeight w:val="450"/>
        </w:trPr>
        <w:tc>
          <w:tcPr>
            <w:tcW w:w="1418" w:type="dxa"/>
          </w:tcPr>
          <w:p w:rsidR="004A169E" w:rsidRPr="00E319E8" w:rsidRDefault="00E319E8">
            <w:pPr>
              <w:pStyle w:val="Dokumenttekst"/>
              <w:rPr>
                <w:b/>
              </w:rPr>
            </w:pPr>
            <w:bookmarkStart w:id="21" w:name="møteleder" w:colFirst="1" w:colLast="1"/>
            <w:bookmarkStart w:id="22" w:name="møteleder_T" w:colFirst="0" w:colLast="0"/>
            <w:bookmarkEnd w:id="19"/>
            <w:bookmarkEnd w:id="20"/>
            <w:r w:rsidRPr="00E319E8">
              <w:rPr>
                <w:b/>
              </w:rPr>
              <w:t>Møteleder:</w:t>
            </w:r>
          </w:p>
        </w:tc>
        <w:tc>
          <w:tcPr>
            <w:tcW w:w="7920" w:type="dxa"/>
            <w:gridSpan w:val="2"/>
          </w:tcPr>
          <w:p w:rsidR="004E64D2" w:rsidRDefault="004E64D2" w:rsidP="009358BA">
            <w:pPr>
              <w:pStyle w:val="Dokumenttekst"/>
            </w:pPr>
            <w:r>
              <w:t>Anders Nyhus</w:t>
            </w:r>
          </w:p>
          <w:p w:rsidR="004E64D2" w:rsidRDefault="004E64D2" w:rsidP="009358BA">
            <w:pPr>
              <w:pStyle w:val="Dokumenttekst"/>
            </w:pPr>
            <w:r>
              <w:t>Tom Tarheim</w:t>
            </w:r>
          </w:p>
          <w:p w:rsidR="004A169E" w:rsidRDefault="009358BA" w:rsidP="009358BA">
            <w:pPr>
              <w:pStyle w:val="Dokumenttekst"/>
            </w:pPr>
            <w:r>
              <w:t xml:space="preserve">Siv </w:t>
            </w:r>
            <w:proofErr w:type="spellStart"/>
            <w:r>
              <w:t>Ånesland</w:t>
            </w:r>
            <w:proofErr w:type="spellEnd"/>
            <w:r w:rsidR="00C174A7">
              <w:t xml:space="preserve"> </w:t>
            </w:r>
            <w:r w:rsidR="00453CDD">
              <w:t>–</w:t>
            </w:r>
            <w:r w:rsidR="00C174A7">
              <w:t xml:space="preserve"> </w:t>
            </w:r>
            <w:r w:rsidR="00453CDD">
              <w:t>ikke møtende</w:t>
            </w:r>
          </w:p>
          <w:p w:rsidR="004E64D2" w:rsidRDefault="004E64D2" w:rsidP="004E64D2">
            <w:pPr>
              <w:pStyle w:val="Dokumenttekst"/>
            </w:pPr>
            <w:r>
              <w:t>Steinar Brun</w:t>
            </w:r>
            <w:r w:rsidR="00C174A7">
              <w:t xml:space="preserve"> – ikke møtende</w:t>
            </w:r>
          </w:p>
          <w:p w:rsidR="004E64D2" w:rsidRPr="00E319E8" w:rsidRDefault="004E64D2" w:rsidP="004E64D2">
            <w:pPr>
              <w:pStyle w:val="Dokumenttekst"/>
            </w:pPr>
            <w:r>
              <w:t>Terje Krogstad</w:t>
            </w:r>
          </w:p>
        </w:tc>
      </w:tr>
      <w:tr w:rsidR="004A169E" w:rsidRPr="00E319E8">
        <w:tblPrEx>
          <w:tblCellMar>
            <w:left w:w="71" w:type="dxa"/>
            <w:right w:w="71" w:type="dxa"/>
          </w:tblCellMar>
        </w:tblPrEx>
        <w:trPr>
          <w:trHeight w:val="450"/>
        </w:trPr>
        <w:tc>
          <w:tcPr>
            <w:tcW w:w="1418" w:type="dxa"/>
          </w:tcPr>
          <w:p w:rsidR="004A169E" w:rsidRPr="00E319E8" w:rsidRDefault="004A169E">
            <w:pPr>
              <w:pStyle w:val="Dokumenttekst"/>
              <w:rPr>
                <w:b/>
              </w:rPr>
            </w:pPr>
            <w:bookmarkStart w:id="23" w:name="Kopi" w:colFirst="1" w:colLast="1"/>
            <w:bookmarkEnd w:id="21"/>
            <w:bookmarkEnd w:id="22"/>
            <w:r w:rsidRPr="00E319E8">
              <w:rPr>
                <w:b/>
              </w:rPr>
              <w:t>Kopi til:</w:t>
            </w:r>
          </w:p>
        </w:tc>
        <w:tc>
          <w:tcPr>
            <w:tcW w:w="7920" w:type="dxa"/>
            <w:gridSpan w:val="2"/>
          </w:tcPr>
          <w:p w:rsidR="004A169E" w:rsidRPr="00E319E8" w:rsidRDefault="00267B83">
            <w:pPr>
              <w:pStyle w:val="Dokumenttekst"/>
            </w:pPr>
            <w:r>
              <w:t>Alle inviterte.</w:t>
            </w:r>
          </w:p>
        </w:tc>
      </w:tr>
    </w:tbl>
    <w:bookmarkEnd w:id="23" w:displacedByCustomXml="next"/>
    <w:sdt>
      <w:sdtPr>
        <w:id w:val="1327547534"/>
        <w:docPartObj>
          <w:docPartGallery w:val="Table of Contents"/>
          <w:docPartUnique/>
        </w:docPartObj>
      </w:sdtPr>
      <w:sdtEndPr>
        <w:rPr>
          <w:rFonts w:ascii="Times New Roman" w:eastAsia="Times New Roman" w:hAnsi="Times New Roman" w:cs="Times New Roman"/>
          <w:color w:val="auto"/>
          <w:sz w:val="24"/>
          <w:szCs w:val="20"/>
          <w:lang w:eastAsia="en-US"/>
        </w:rPr>
      </w:sdtEndPr>
      <w:sdtContent>
        <w:p w:rsidR="00CF7839" w:rsidRDefault="00CF7839">
          <w:pPr>
            <w:pStyle w:val="Overskriftforinnholdsfortegnelse"/>
          </w:pPr>
          <w:r>
            <w:t>Agenda</w:t>
          </w:r>
        </w:p>
        <w:p w:rsidR="00CF7839" w:rsidRDefault="00CF7839">
          <w:pPr>
            <w:pStyle w:val="INNH1"/>
            <w:tabs>
              <w:tab w:val="right" w:leader="dot" w:pos="9061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nb-NO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433221045" w:history="1">
            <w:r w:rsidRPr="007C31F2">
              <w:rPr>
                <w:rStyle w:val="Hyperkobling"/>
                <w:noProof/>
              </w:rPr>
              <w:t>Jubileumskonserten 14. november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_Toc433221045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CF7839" w:rsidRDefault="00CF7839">
          <w:pPr>
            <w:pStyle w:val="INNH1"/>
            <w:tabs>
              <w:tab w:val="right" w:leader="dot" w:pos="9061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nb-NO"/>
            </w:rPr>
          </w:pPr>
          <w:hyperlink w:anchor="_Toc433221046" w:history="1">
            <w:r w:rsidRPr="007C31F2">
              <w:rPr>
                <w:rStyle w:val="Hyperkobling"/>
                <w:noProof/>
              </w:rPr>
              <w:t>Medlemskontingent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_Toc433221046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CF7839" w:rsidRDefault="00CF7839">
          <w:pPr>
            <w:pStyle w:val="INNH1"/>
            <w:tabs>
              <w:tab w:val="right" w:leader="dot" w:pos="9061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nb-NO"/>
            </w:rPr>
          </w:pPr>
          <w:hyperlink w:anchor="_Toc433221047" w:history="1">
            <w:r w:rsidRPr="007C31F2">
              <w:rPr>
                <w:rStyle w:val="Hyperkobling"/>
                <w:noProof/>
              </w:rPr>
              <w:t>Alle helgensgudtjenesten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_Toc433221047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CF7839" w:rsidRDefault="00CF7839">
          <w:pPr>
            <w:pStyle w:val="INNH1"/>
            <w:tabs>
              <w:tab w:val="right" w:leader="dot" w:pos="9061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nb-NO"/>
            </w:rPr>
          </w:pPr>
          <w:hyperlink w:anchor="_Toc433221048" w:history="1">
            <w:r w:rsidRPr="007C31F2">
              <w:rPr>
                <w:rStyle w:val="Hyperkobling"/>
                <w:noProof/>
              </w:rPr>
              <w:t>Julekonserten – 7.desember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_Toc433221048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CF7839" w:rsidRDefault="00CF7839">
          <w:pPr>
            <w:pStyle w:val="INNH1"/>
            <w:tabs>
              <w:tab w:val="right" w:leader="dot" w:pos="9061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nb-NO"/>
            </w:rPr>
          </w:pPr>
          <w:hyperlink w:anchor="_Toc433221049" w:history="1">
            <w:r w:rsidRPr="007C31F2">
              <w:rPr>
                <w:rStyle w:val="Hyperkobling"/>
                <w:noProof/>
              </w:rPr>
              <w:t>Vin smaking – Utgår – Øl smaking kommer – 4.mars 2016 (uke 9)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_Toc433221049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CF7839" w:rsidRDefault="00CF7839">
          <w:pPr>
            <w:pStyle w:val="INNH1"/>
            <w:tabs>
              <w:tab w:val="right" w:leader="dot" w:pos="9061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nb-NO"/>
            </w:rPr>
          </w:pPr>
          <w:hyperlink w:anchor="_Toc433221050" w:history="1">
            <w:r w:rsidRPr="007C31F2">
              <w:rPr>
                <w:rStyle w:val="Hyperkobling"/>
                <w:noProof/>
              </w:rPr>
              <w:t>Sangerforum – 2016 – 22. sept. (ons-søn)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_Toc433221050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CF7839" w:rsidRDefault="00CF7839">
          <w:pPr>
            <w:pStyle w:val="INNH1"/>
            <w:tabs>
              <w:tab w:val="right" w:leader="dot" w:pos="9061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nb-NO"/>
            </w:rPr>
          </w:pPr>
          <w:hyperlink w:anchor="_Toc433221051" w:history="1">
            <w:r w:rsidRPr="007C31F2">
              <w:rPr>
                <w:rStyle w:val="Hyperkobling"/>
                <w:noProof/>
              </w:rPr>
              <w:t>Oppfølging på julekonserter – Purre på svar!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_Toc433221051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CF7839" w:rsidRDefault="00CF7839">
          <w:pPr>
            <w:pStyle w:val="INNH1"/>
            <w:tabs>
              <w:tab w:val="right" w:leader="dot" w:pos="9061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nb-NO"/>
            </w:rPr>
          </w:pPr>
          <w:hyperlink w:anchor="_Toc433221052" w:history="1">
            <w:r w:rsidRPr="007C31F2">
              <w:rPr>
                <w:rStyle w:val="Hyperkobling"/>
                <w:noProof/>
              </w:rPr>
              <w:t>Konsert med Glommabredden – 15. November kl 17:00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_Toc433221052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CF7839" w:rsidRDefault="00CF7839">
          <w:pPr>
            <w:pStyle w:val="INNH1"/>
            <w:tabs>
              <w:tab w:val="right" w:leader="dot" w:pos="9061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nb-NO"/>
            </w:rPr>
          </w:pPr>
          <w:hyperlink w:anchor="_Toc433221053" w:history="1">
            <w:r w:rsidRPr="007C31F2">
              <w:rPr>
                <w:rStyle w:val="Hyperkobling"/>
                <w:noProof/>
              </w:rPr>
              <w:t>Noteforvaltning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_Toc433221053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CF7839" w:rsidRDefault="00CF7839">
          <w:pPr>
            <w:pStyle w:val="INNH1"/>
            <w:tabs>
              <w:tab w:val="right" w:leader="dot" w:pos="9061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nb-NO"/>
            </w:rPr>
          </w:pPr>
          <w:hyperlink w:anchor="_Toc433221054" w:history="1">
            <w:r w:rsidRPr="007C31F2">
              <w:rPr>
                <w:rStyle w:val="Hyperkobling"/>
                <w:noProof/>
              </w:rPr>
              <w:t>Medlemskontingenten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_Toc433221054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CF7839" w:rsidRDefault="00CF7839">
          <w:pPr>
            <w:pStyle w:val="INNH1"/>
            <w:tabs>
              <w:tab w:val="right" w:leader="dot" w:pos="9061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nb-NO"/>
            </w:rPr>
          </w:pPr>
          <w:hyperlink w:anchor="_Toc433221055" w:history="1">
            <w:r w:rsidRPr="007C31F2">
              <w:rPr>
                <w:rStyle w:val="Hyperkobling"/>
                <w:noProof/>
              </w:rPr>
              <w:t>Oppstarts seminar Januar/ Februar 2016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_Toc433221055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CF7839" w:rsidRDefault="00CF7839">
          <w:pPr>
            <w:pStyle w:val="INNH1"/>
            <w:tabs>
              <w:tab w:val="right" w:leader="dot" w:pos="9061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nb-NO"/>
            </w:rPr>
          </w:pPr>
          <w:hyperlink w:anchor="_Toc433221056" w:history="1">
            <w:r w:rsidRPr="007C31F2">
              <w:rPr>
                <w:rStyle w:val="Hyperkobling"/>
                <w:noProof/>
              </w:rPr>
              <w:t>Rekrutering av nye medlemmer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_Toc433221056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CF7839" w:rsidRDefault="00CF7839">
          <w:pPr>
            <w:pStyle w:val="INNH1"/>
            <w:tabs>
              <w:tab w:val="right" w:leader="dot" w:pos="9061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eastAsia="nb-NO"/>
            </w:rPr>
          </w:pPr>
          <w:hyperlink w:anchor="_Toc433221057" w:history="1">
            <w:r w:rsidRPr="007C31F2">
              <w:rPr>
                <w:rStyle w:val="Hyperkobling"/>
                <w:noProof/>
              </w:rPr>
              <w:t>Nye styremedlemmer 2016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_Toc433221057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CF7839" w:rsidRDefault="00CF7839">
          <w:r>
            <w:rPr>
              <w:b/>
              <w:bCs/>
            </w:rPr>
            <w:fldChar w:fldCharType="end"/>
          </w:r>
        </w:p>
      </w:sdtContent>
    </w:sdt>
    <w:p w:rsidR="00C90F0F" w:rsidRDefault="00C90F0F">
      <w:pPr>
        <w:rPr>
          <w:b/>
        </w:rPr>
      </w:pPr>
      <w:r>
        <w:rPr>
          <w:b/>
        </w:rPr>
        <w:br w:type="page"/>
      </w:r>
      <w:bookmarkStart w:id="24" w:name="_GoBack"/>
      <w:bookmarkEnd w:id="24"/>
    </w:p>
    <w:p w:rsidR="00C90F0F" w:rsidRDefault="00C90F0F" w:rsidP="00C24A04">
      <w:pPr>
        <w:outlineLvl w:val="0"/>
        <w:rPr>
          <w:b/>
        </w:rPr>
      </w:pPr>
    </w:p>
    <w:p w:rsidR="002820ED" w:rsidRPr="00E319E8" w:rsidRDefault="002820ED"/>
    <w:tbl>
      <w:tblPr>
        <w:tblW w:w="10632" w:type="dxa"/>
        <w:tblInd w:w="-49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993"/>
        <w:gridCol w:w="7583"/>
        <w:gridCol w:w="1205"/>
        <w:gridCol w:w="851"/>
      </w:tblGrid>
      <w:tr w:rsidR="008F217D" w:rsidRPr="00E319E8" w:rsidTr="00EC04B3">
        <w:trPr>
          <w:tblHeader/>
        </w:trPr>
        <w:tc>
          <w:tcPr>
            <w:tcW w:w="993" w:type="dxa"/>
            <w:tcBorders>
              <w:bottom w:val="single" w:sz="6" w:space="0" w:color="auto"/>
            </w:tcBorders>
            <w:shd w:val="clear" w:color="auto" w:fill="E6E6E6"/>
          </w:tcPr>
          <w:p w:rsidR="008F217D" w:rsidRDefault="008C133C" w:rsidP="003F7403">
            <w:pPr>
              <w:pStyle w:val="Dokumenttekst"/>
              <w:spacing w:before="60" w:after="6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Dato-</w:t>
            </w:r>
            <w:proofErr w:type="spellStart"/>
            <w:r>
              <w:rPr>
                <w:sz w:val="18"/>
                <w:szCs w:val="18"/>
              </w:rPr>
              <w:t>nr</w:t>
            </w:r>
            <w:proofErr w:type="spellEnd"/>
          </w:p>
          <w:p w:rsidR="005A3C13" w:rsidRPr="005A3C13" w:rsidRDefault="005A3C13" w:rsidP="003F7403">
            <w:pPr>
              <w:pStyle w:val="Dokumenttekst"/>
              <w:spacing w:before="60" w:after="60"/>
              <w:rPr>
                <w:sz w:val="16"/>
                <w:szCs w:val="16"/>
              </w:rPr>
            </w:pPr>
            <w:r w:rsidRPr="005A3C13">
              <w:rPr>
                <w:sz w:val="12"/>
                <w:szCs w:val="16"/>
              </w:rPr>
              <w:t>[år-</w:t>
            </w:r>
            <w:proofErr w:type="spellStart"/>
            <w:r w:rsidRPr="005A3C13">
              <w:rPr>
                <w:sz w:val="12"/>
                <w:szCs w:val="16"/>
              </w:rPr>
              <w:t>mnd</w:t>
            </w:r>
            <w:proofErr w:type="spellEnd"/>
            <w:r w:rsidRPr="005A3C13">
              <w:rPr>
                <w:sz w:val="12"/>
                <w:szCs w:val="16"/>
              </w:rPr>
              <w:t>-dato-</w:t>
            </w:r>
            <w:proofErr w:type="spellStart"/>
            <w:r w:rsidRPr="005A3C13">
              <w:rPr>
                <w:sz w:val="12"/>
                <w:szCs w:val="16"/>
              </w:rPr>
              <w:t>nr</w:t>
            </w:r>
            <w:proofErr w:type="spellEnd"/>
            <w:r w:rsidRPr="005A3C13">
              <w:rPr>
                <w:sz w:val="12"/>
                <w:szCs w:val="16"/>
              </w:rPr>
              <w:t>]</w:t>
            </w:r>
          </w:p>
        </w:tc>
        <w:tc>
          <w:tcPr>
            <w:tcW w:w="7583" w:type="dxa"/>
            <w:tcBorders>
              <w:bottom w:val="single" w:sz="6" w:space="0" w:color="auto"/>
            </w:tcBorders>
            <w:shd w:val="clear" w:color="auto" w:fill="E6E6E6"/>
          </w:tcPr>
          <w:p w:rsidR="008F217D" w:rsidRPr="00E319E8" w:rsidRDefault="008F217D" w:rsidP="003F7403">
            <w:pPr>
              <w:pStyle w:val="Dokumenttekst"/>
              <w:tabs>
                <w:tab w:val="left" w:pos="426"/>
              </w:tabs>
            </w:pPr>
            <w:r>
              <w:t>Saker / Aksjonspunkter</w:t>
            </w:r>
          </w:p>
        </w:tc>
        <w:tc>
          <w:tcPr>
            <w:tcW w:w="1205" w:type="dxa"/>
            <w:tcBorders>
              <w:bottom w:val="single" w:sz="6" w:space="0" w:color="auto"/>
            </w:tcBorders>
            <w:shd w:val="clear" w:color="auto" w:fill="E6E6E6"/>
          </w:tcPr>
          <w:p w:rsidR="008F217D" w:rsidRPr="00E319E8" w:rsidRDefault="008F217D" w:rsidP="003F7403">
            <w:pPr>
              <w:pStyle w:val="Dokumenttekst"/>
              <w:spacing w:before="60" w:after="60"/>
            </w:pPr>
            <w:r w:rsidRPr="00E319E8">
              <w:t>Ansvar / frist</w:t>
            </w:r>
          </w:p>
        </w:tc>
        <w:tc>
          <w:tcPr>
            <w:tcW w:w="851" w:type="dxa"/>
            <w:tcBorders>
              <w:bottom w:val="single" w:sz="6" w:space="0" w:color="auto"/>
            </w:tcBorders>
            <w:shd w:val="clear" w:color="auto" w:fill="E6E6E6"/>
          </w:tcPr>
          <w:p w:rsidR="008F217D" w:rsidRPr="00E319E8" w:rsidRDefault="008F217D">
            <w:pPr>
              <w:pStyle w:val="Dokumenttekst"/>
              <w:spacing w:before="60" w:after="60"/>
            </w:pPr>
            <w:r>
              <w:t>Status</w:t>
            </w:r>
            <w:r>
              <w:br/>
            </w:r>
          </w:p>
        </w:tc>
      </w:tr>
      <w:tr w:rsidR="00E67695" w:rsidRPr="0028628E" w:rsidTr="00EC04B3">
        <w:trPr>
          <w:trHeight w:val="113"/>
        </w:trPr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E67695" w:rsidRPr="0028628E" w:rsidRDefault="00E67695" w:rsidP="00CC1266">
            <w:pPr>
              <w:pStyle w:val="Dokumenttekst"/>
              <w:rPr>
                <w:sz w:val="16"/>
                <w:szCs w:val="16"/>
              </w:rPr>
            </w:pPr>
            <w:bookmarkStart w:id="25" w:name="Brødteksten"/>
            <w:bookmarkEnd w:id="25"/>
          </w:p>
        </w:tc>
        <w:tc>
          <w:tcPr>
            <w:tcW w:w="7583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E67695" w:rsidRPr="0028628E" w:rsidRDefault="00E67695" w:rsidP="003F7403">
            <w:pPr>
              <w:pStyle w:val="Dokumenttekst"/>
              <w:tabs>
                <w:tab w:val="left" w:pos="426"/>
              </w:tabs>
              <w:rPr>
                <w:sz w:val="16"/>
                <w:szCs w:val="16"/>
              </w:rPr>
            </w:pPr>
          </w:p>
        </w:tc>
        <w:tc>
          <w:tcPr>
            <w:tcW w:w="1205" w:type="dxa"/>
            <w:tcBorders>
              <w:top w:val="single" w:sz="6" w:space="0" w:color="auto"/>
              <w:left w:val="nil"/>
              <w:bottom w:val="nil"/>
              <w:right w:val="nil"/>
            </w:tcBorders>
          </w:tcPr>
          <w:p w:rsidR="00E67695" w:rsidRPr="0028628E" w:rsidRDefault="00E67695" w:rsidP="003F7403">
            <w:pPr>
              <w:pStyle w:val="Dokumenttekst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E67695" w:rsidRPr="0028628E" w:rsidRDefault="00E67695">
            <w:pPr>
              <w:pStyle w:val="Dokumenttekst"/>
              <w:rPr>
                <w:sz w:val="16"/>
                <w:szCs w:val="16"/>
              </w:rPr>
            </w:pPr>
          </w:p>
        </w:tc>
      </w:tr>
      <w:tr w:rsidR="00C174A7" w:rsidRPr="00E319E8" w:rsidTr="00EC04B3">
        <w:tc>
          <w:tcPr>
            <w:tcW w:w="993" w:type="dxa"/>
            <w:tcBorders>
              <w:top w:val="single" w:sz="6" w:space="0" w:color="BFBFBF" w:themeColor="background1" w:themeShade="BF"/>
              <w:left w:val="single" w:sz="6" w:space="0" w:color="auto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C174A7" w:rsidRDefault="00C174A7" w:rsidP="00CC1266">
            <w:pPr>
              <w:pStyle w:val="Dokumentteks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Sak 1</w:t>
            </w:r>
          </w:p>
        </w:tc>
        <w:tc>
          <w:tcPr>
            <w:tcW w:w="7583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C174A7" w:rsidRPr="00CF7839" w:rsidRDefault="00C174A7" w:rsidP="00CF7839">
            <w:pPr>
              <w:pStyle w:val="Overskrift1"/>
            </w:pPr>
            <w:bookmarkStart w:id="26" w:name="_Toc433221045"/>
            <w:r w:rsidRPr="00CF7839">
              <w:t>Jubileumskonserten</w:t>
            </w:r>
            <w:r w:rsidR="00477748" w:rsidRPr="00CF7839">
              <w:t xml:space="preserve"> 14. november</w:t>
            </w:r>
            <w:bookmarkEnd w:id="26"/>
          </w:p>
          <w:p w:rsidR="00C174A7" w:rsidRPr="00CF7839" w:rsidRDefault="00C174A7" w:rsidP="00C174A7">
            <w:pPr>
              <w:rPr>
                <w:szCs w:val="24"/>
              </w:rPr>
            </w:pPr>
            <w:r w:rsidRPr="00CF7839">
              <w:rPr>
                <w:szCs w:val="24"/>
              </w:rPr>
              <w:t>- Fermate Vokal</w:t>
            </w:r>
          </w:p>
          <w:p w:rsidR="00C174A7" w:rsidRPr="00CF7839" w:rsidRDefault="00C174A7" w:rsidP="00C174A7">
            <w:pPr>
              <w:rPr>
                <w:szCs w:val="24"/>
              </w:rPr>
            </w:pPr>
            <w:r w:rsidRPr="00CF7839">
              <w:rPr>
                <w:szCs w:val="24"/>
              </w:rPr>
              <w:t>- Horngruppa - Steinar</w:t>
            </w:r>
          </w:p>
          <w:p w:rsidR="00C174A7" w:rsidRPr="00CF7839" w:rsidRDefault="00C174A7" w:rsidP="00C174A7">
            <w:pPr>
              <w:rPr>
                <w:szCs w:val="24"/>
              </w:rPr>
            </w:pPr>
            <w:r w:rsidRPr="00CF7839">
              <w:rPr>
                <w:szCs w:val="24"/>
              </w:rPr>
              <w:t xml:space="preserve">- </w:t>
            </w:r>
            <w:proofErr w:type="spellStart"/>
            <w:r w:rsidR="00ED49ED" w:rsidRPr="00CF7839">
              <w:rPr>
                <w:szCs w:val="24"/>
              </w:rPr>
              <w:t>Adiemus</w:t>
            </w:r>
            <w:proofErr w:type="spellEnd"/>
            <w:r w:rsidR="00ED49ED" w:rsidRPr="00CF7839">
              <w:rPr>
                <w:szCs w:val="24"/>
              </w:rPr>
              <w:t xml:space="preserve"> - </w:t>
            </w:r>
            <w:r w:rsidRPr="00CF7839">
              <w:rPr>
                <w:szCs w:val="24"/>
              </w:rPr>
              <w:t xml:space="preserve">Vokalgruppa fra </w:t>
            </w:r>
            <w:r w:rsidR="00477748" w:rsidRPr="00CF7839">
              <w:rPr>
                <w:szCs w:val="24"/>
              </w:rPr>
              <w:t>Voices</w:t>
            </w:r>
          </w:p>
          <w:p w:rsidR="00477748" w:rsidRPr="00CF7839" w:rsidRDefault="00C174A7" w:rsidP="00C174A7">
            <w:pPr>
              <w:rPr>
                <w:bCs/>
                <w:szCs w:val="24"/>
              </w:rPr>
            </w:pPr>
            <w:r w:rsidRPr="00CF7839">
              <w:rPr>
                <w:szCs w:val="24"/>
              </w:rPr>
              <w:t xml:space="preserve">- </w:t>
            </w:r>
            <w:r w:rsidR="00477748" w:rsidRPr="00CF7839">
              <w:rPr>
                <w:bCs/>
                <w:szCs w:val="24"/>
              </w:rPr>
              <w:t>Blok</w:t>
            </w:r>
            <w:r w:rsidR="00CF7839">
              <w:rPr>
                <w:bCs/>
                <w:szCs w:val="24"/>
              </w:rPr>
              <w:t>kfløyte-kvartett (Bodil Diesen)</w:t>
            </w:r>
          </w:p>
          <w:p w:rsidR="00ED49ED" w:rsidRPr="00CF7839" w:rsidRDefault="00ED49ED" w:rsidP="00C174A7">
            <w:pPr>
              <w:rPr>
                <w:bCs/>
                <w:szCs w:val="24"/>
              </w:rPr>
            </w:pPr>
          </w:p>
          <w:p w:rsidR="00ED49ED" w:rsidRPr="00CF7839" w:rsidRDefault="00ED49ED" w:rsidP="00ED49ED">
            <w:pPr>
              <w:pStyle w:val="Dokumenttekst"/>
              <w:tabs>
                <w:tab w:val="left" w:pos="426"/>
              </w:tabs>
              <w:rPr>
                <w:szCs w:val="24"/>
              </w:rPr>
            </w:pPr>
            <w:r w:rsidRPr="00CF7839">
              <w:rPr>
                <w:szCs w:val="24"/>
              </w:rPr>
              <w:t>Universet er bekreftet bestilt – kr 6 000</w:t>
            </w:r>
          </w:p>
          <w:p w:rsidR="00ED49ED" w:rsidRPr="00CF7839" w:rsidRDefault="00ED49ED" w:rsidP="00ED49ED">
            <w:pPr>
              <w:pStyle w:val="Dokumenttekst"/>
              <w:tabs>
                <w:tab w:val="left" w:pos="426"/>
              </w:tabs>
              <w:rPr>
                <w:szCs w:val="24"/>
              </w:rPr>
            </w:pPr>
            <w:r w:rsidRPr="00CF7839">
              <w:rPr>
                <w:szCs w:val="24"/>
              </w:rPr>
              <w:t xml:space="preserve">- Publikum: plass til </w:t>
            </w:r>
            <w:proofErr w:type="spellStart"/>
            <w:r w:rsidRPr="00CF7839">
              <w:rPr>
                <w:szCs w:val="24"/>
              </w:rPr>
              <w:t>ca</w:t>
            </w:r>
            <w:proofErr w:type="spellEnd"/>
            <w:r w:rsidRPr="00CF7839">
              <w:rPr>
                <w:szCs w:val="24"/>
              </w:rPr>
              <w:t xml:space="preserve"> 200</w:t>
            </w:r>
          </w:p>
          <w:p w:rsidR="00ED49ED" w:rsidRPr="00CF7839" w:rsidRDefault="00ED49ED" w:rsidP="00ED49ED">
            <w:pPr>
              <w:pStyle w:val="Dokumenttekst"/>
              <w:tabs>
                <w:tab w:val="left" w:pos="426"/>
              </w:tabs>
              <w:rPr>
                <w:szCs w:val="24"/>
              </w:rPr>
            </w:pPr>
            <w:r w:rsidRPr="00CF7839">
              <w:rPr>
                <w:szCs w:val="24"/>
              </w:rPr>
              <w:t xml:space="preserve">- Oppmøte </w:t>
            </w:r>
            <w:proofErr w:type="spellStart"/>
            <w:r w:rsidRPr="00CF7839">
              <w:rPr>
                <w:szCs w:val="24"/>
              </w:rPr>
              <w:t>kl</w:t>
            </w:r>
            <w:proofErr w:type="spellEnd"/>
            <w:r w:rsidRPr="00CF7839">
              <w:rPr>
                <w:szCs w:val="24"/>
              </w:rPr>
              <w:t xml:space="preserve"> 12 – Øving</w:t>
            </w:r>
          </w:p>
          <w:p w:rsidR="00ED49ED" w:rsidRPr="00CF7839" w:rsidRDefault="00ED49ED" w:rsidP="00ED49ED">
            <w:pPr>
              <w:pStyle w:val="Dokumenttekst"/>
              <w:tabs>
                <w:tab w:val="left" w:pos="426"/>
              </w:tabs>
              <w:rPr>
                <w:szCs w:val="24"/>
              </w:rPr>
            </w:pPr>
          </w:p>
          <w:p w:rsidR="00477748" w:rsidRPr="00CF7839" w:rsidRDefault="00ED49ED" w:rsidP="00C174A7">
            <w:pPr>
              <w:rPr>
                <w:b/>
                <w:bCs/>
                <w:szCs w:val="24"/>
              </w:rPr>
            </w:pPr>
            <w:r w:rsidRPr="00CF7839">
              <w:rPr>
                <w:b/>
                <w:bCs/>
                <w:szCs w:val="24"/>
              </w:rPr>
              <w:t>Øvelser –</w:t>
            </w:r>
            <w:r w:rsidR="00E20708" w:rsidRPr="00CF7839">
              <w:rPr>
                <w:b/>
                <w:bCs/>
                <w:szCs w:val="24"/>
              </w:rPr>
              <w:t xml:space="preserve"> Oppvarming</w:t>
            </w:r>
          </w:p>
          <w:p w:rsidR="00ED49ED" w:rsidRPr="00CF7839" w:rsidRDefault="00ED49ED" w:rsidP="00CF7839">
            <w:pPr>
              <w:rPr>
                <w:bCs/>
                <w:szCs w:val="24"/>
              </w:rPr>
            </w:pPr>
            <w:r w:rsidRPr="00CF7839">
              <w:rPr>
                <w:bCs/>
                <w:szCs w:val="24"/>
              </w:rPr>
              <w:t xml:space="preserve">- </w:t>
            </w:r>
            <w:proofErr w:type="spellStart"/>
            <w:r w:rsidRPr="00CF7839">
              <w:rPr>
                <w:bCs/>
                <w:szCs w:val="24"/>
              </w:rPr>
              <w:t>kl</w:t>
            </w:r>
            <w:proofErr w:type="spellEnd"/>
            <w:r w:rsidRPr="00CF7839">
              <w:rPr>
                <w:bCs/>
                <w:szCs w:val="24"/>
              </w:rPr>
              <w:t xml:space="preserve"> 12</w:t>
            </w:r>
            <w:r w:rsidR="00E20708" w:rsidRPr="00CF7839">
              <w:rPr>
                <w:bCs/>
                <w:szCs w:val="24"/>
              </w:rPr>
              <w:t>:00</w:t>
            </w:r>
            <w:r w:rsidRPr="00CF7839">
              <w:rPr>
                <w:bCs/>
                <w:szCs w:val="24"/>
              </w:rPr>
              <w:t xml:space="preserve"> –</w:t>
            </w:r>
            <w:r w:rsidR="00E20708" w:rsidRPr="00CF7839">
              <w:rPr>
                <w:bCs/>
                <w:szCs w:val="24"/>
              </w:rPr>
              <w:t xml:space="preserve"> </w:t>
            </w:r>
            <w:r w:rsidRPr="00CF7839">
              <w:rPr>
                <w:bCs/>
                <w:szCs w:val="24"/>
              </w:rPr>
              <w:t>Fermate Vokal</w:t>
            </w:r>
            <w:r w:rsidR="00E20708" w:rsidRPr="00CF7839">
              <w:rPr>
                <w:bCs/>
                <w:szCs w:val="24"/>
              </w:rPr>
              <w:t xml:space="preserve"> oppmøte</w:t>
            </w:r>
          </w:p>
          <w:p w:rsidR="00ED49ED" w:rsidRPr="00CF7839" w:rsidRDefault="00ED49ED" w:rsidP="00CF7839">
            <w:pPr>
              <w:rPr>
                <w:bCs/>
                <w:szCs w:val="24"/>
              </w:rPr>
            </w:pPr>
            <w:r w:rsidRPr="00CF7839">
              <w:rPr>
                <w:bCs/>
                <w:szCs w:val="24"/>
              </w:rPr>
              <w:t xml:space="preserve">- </w:t>
            </w:r>
            <w:proofErr w:type="spellStart"/>
            <w:r w:rsidR="00E20708" w:rsidRPr="00CF7839">
              <w:rPr>
                <w:bCs/>
                <w:szCs w:val="24"/>
              </w:rPr>
              <w:t>kl</w:t>
            </w:r>
            <w:proofErr w:type="spellEnd"/>
            <w:r w:rsidR="00E20708" w:rsidRPr="00CF7839">
              <w:rPr>
                <w:bCs/>
                <w:szCs w:val="24"/>
              </w:rPr>
              <w:t xml:space="preserve"> 15:15 – </w:t>
            </w:r>
            <w:proofErr w:type="spellStart"/>
            <w:proofErr w:type="gramStart"/>
            <w:r w:rsidR="00E20708" w:rsidRPr="00CF7839">
              <w:rPr>
                <w:bCs/>
                <w:szCs w:val="24"/>
              </w:rPr>
              <w:t>Adiemus</w:t>
            </w:r>
            <w:proofErr w:type="spellEnd"/>
            <w:r w:rsidR="00E20708" w:rsidRPr="00CF7839">
              <w:rPr>
                <w:bCs/>
                <w:szCs w:val="24"/>
              </w:rPr>
              <w:t xml:space="preserve">  -</w:t>
            </w:r>
            <w:proofErr w:type="gramEnd"/>
            <w:r w:rsidR="00E20708" w:rsidRPr="00CF7839">
              <w:rPr>
                <w:bCs/>
                <w:szCs w:val="24"/>
              </w:rPr>
              <w:t xml:space="preserve"> oppmøte felles nummer m/Fermate V</w:t>
            </w:r>
          </w:p>
          <w:p w:rsidR="00E20708" w:rsidRPr="00CF7839" w:rsidRDefault="00E20708" w:rsidP="00CF7839">
            <w:pPr>
              <w:rPr>
                <w:bCs/>
                <w:szCs w:val="24"/>
              </w:rPr>
            </w:pPr>
            <w:r w:rsidRPr="00CF7839">
              <w:rPr>
                <w:bCs/>
                <w:szCs w:val="24"/>
              </w:rPr>
              <w:t xml:space="preserve">- </w:t>
            </w:r>
            <w:proofErr w:type="spellStart"/>
            <w:r w:rsidRPr="00CF7839">
              <w:rPr>
                <w:bCs/>
                <w:szCs w:val="24"/>
              </w:rPr>
              <w:t>kl</w:t>
            </w:r>
            <w:proofErr w:type="spellEnd"/>
            <w:r w:rsidRPr="00CF7839">
              <w:rPr>
                <w:bCs/>
                <w:szCs w:val="24"/>
              </w:rPr>
              <w:t xml:space="preserve"> 16:00 – </w:t>
            </w:r>
            <w:proofErr w:type="spellStart"/>
            <w:r w:rsidRPr="00CF7839">
              <w:rPr>
                <w:bCs/>
                <w:szCs w:val="24"/>
              </w:rPr>
              <w:t>Adiemus</w:t>
            </w:r>
            <w:proofErr w:type="spellEnd"/>
            <w:r w:rsidRPr="00CF7839">
              <w:rPr>
                <w:bCs/>
                <w:szCs w:val="24"/>
              </w:rPr>
              <w:t xml:space="preserve"> – singel trenging</w:t>
            </w:r>
          </w:p>
          <w:p w:rsidR="00E20708" w:rsidRPr="00CF7839" w:rsidRDefault="00E20708" w:rsidP="00CF7839">
            <w:pPr>
              <w:rPr>
                <w:bCs/>
                <w:szCs w:val="24"/>
              </w:rPr>
            </w:pPr>
            <w:proofErr w:type="gramStart"/>
            <w:r w:rsidRPr="00CF7839">
              <w:rPr>
                <w:bCs/>
                <w:szCs w:val="24"/>
              </w:rPr>
              <w:t>- ?</w:t>
            </w:r>
            <w:proofErr w:type="gramEnd"/>
            <w:r w:rsidRPr="00CF7839">
              <w:rPr>
                <w:bCs/>
                <w:szCs w:val="24"/>
              </w:rPr>
              <w:t>? Horn gruppa</w:t>
            </w:r>
          </w:p>
          <w:p w:rsidR="00E20708" w:rsidRPr="00CF7839" w:rsidRDefault="00E20708" w:rsidP="00C174A7">
            <w:pPr>
              <w:rPr>
                <w:bCs/>
                <w:szCs w:val="24"/>
              </w:rPr>
            </w:pPr>
          </w:p>
          <w:p w:rsidR="00A35641" w:rsidRPr="00CF7839" w:rsidRDefault="00A35641" w:rsidP="00A35641">
            <w:pPr>
              <w:pStyle w:val="Dokumenttekst"/>
              <w:tabs>
                <w:tab w:val="left" w:pos="426"/>
              </w:tabs>
              <w:rPr>
                <w:b/>
                <w:szCs w:val="24"/>
              </w:rPr>
            </w:pPr>
            <w:r w:rsidRPr="00CF7839">
              <w:rPr>
                <w:b/>
                <w:szCs w:val="24"/>
              </w:rPr>
              <w:t>Konferansier - bekreftet</w:t>
            </w:r>
          </w:p>
          <w:p w:rsidR="00ED49ED" w:rsidRPr="00CF7839" w:rsidRDefault="00A35641" w:rsidP="00CF7839">
            <w:pPr>
              <w:pStyle w:val="Dokumenttekst"/>
              <w:tabs>
                <w:tab w:val="left" w:pos="426"/>
              </w:tabs>
              <w:ind w:left="426"/>
              <w:rPr>
                <w:szCs w:val="24"/>
              </w:rPr>
            </w:pPr>
            <w:r w:rsidRPr="00CF7839">
              <w:rPr>
                <w:szCs w:val="24"/>
              </w:rPr>
              <w:t>- Anders Nyhus</w:t>
            </w:r>
            <w:r w:rsidR="002A7E6D" w:rsidRPr="00CF7839">
              <w:rPr>
                <w:szCs w:val="24"/>
              </w:rPr>
              <w:t xml:space="preserve">/ </w:t>
            </w:r>
            <w:r w:rsidRPr="00CF7839">
              <w:rPr>
                <w:szCs w:val="24"/>
              </w:rPr>
              <w:t xml:space="preserve">Dag Kristian </w:t>
            </w:r>
          </w:p>
          <w:p w:rsidR="00A35641" w:rsidRPr="00CF7839" w:rsidRDefault="00A35641" w:rsidP="00C174A7">
            <w:pPr>
              <w:rPr>
                <w:b/>
                <w:bCs/>
                <w:szCs w:val="24"/>
              </w:rPr>
            </w:pPr>
            <w:r w:rsidRPr="00CF7839">
              <w:rPr>
                <w:b/>
                <w:bCs/>
                <w:szCs w:val="24"/>
              </w:rPr>
              <w:t>Ekstranummer - bekreftet</w:t>
            </w:r>
          </w:p>
          <w:p w:rsidR="00ED49ED" w:rsidRPr="00CF7839" w:rsidRDefault="00A35641" w:rsidP="00C174A7">
            <w:pPr>
              <w:rPr>
                <w:bCs/>
                <w:szCs w:val="24"/>
              </w:rPr>
            </w:pPr>
            <w:r w:rsidRPr="00CF7839">
              <w:rPr>
                <w:bCs/>
                <w:szCs w:val="24"/>
              </w:rPr>
              <w:t>Tango for to</w:t>
            </w:r>
            <w:r w:rsidR="002A7E6D" w:rsidRPr="00CF7839">
              <w:rPr>
                <w:bCs/>
                <w:szCs w:val="24"/>
              </w:rPr>
              <w:t xml:space="preserve"> =&gt; </w:t>
            </w:r>
            <w:r w:rsidRPr="00CF7839">
              <w:rPr>
                <w:bCs/>
                <w:szCs w:val="24"/>
              </w:rPr>
              <w:t>Dag Kristian sammen med Evelyn med oppbakking</w:t>
            </w:r>
          </w:p>
          <w:p w:rsidR="00CF7839" w:rsidRDefault="002A7E6D" w:rsidP="00C174A7">
            <w:pPr>
              <w:rPr>
                <w:b/>
                <w:bCs/>
                <w:szCs w:val="24"/>
              </w:rPr>
            </w:pPr>
            <w:r w:rsidRPr="00CF7839">
              <w:rPr>
                <w:b/>
                <w:bCs/>
                <w:szCs w:val="24"/>
              </w:rPr>
              <w:t xml:space="preserve">Program </w:t>
            </w:r>
          </w:p>
          <w:p w:rsidR="002A7E6D" w:rsidRPr="00CF7839" w:rsidRDefault="002A7E6D" w:rsidP="00CF7839">
            <w:pPr>
              <w:ind w:left="708"/>
              <w:rPr>
                <w:bCs/>
                <w:szCs w:val="24"/>
              </w:rPr>
            </w:pPr>
            <w:r w:rsidRPr="00CF7839">
              <w:rPr>
                <w:bCs/>
                <w:szCs w:val="24"/>
              </w:rPr>
              <w:t xml:space="preserve">- </w:t>
            </w:r>
            <w:r w:rsidR="00C80ADD" w:rsidRPr="00CF7839">
              <w:rPr>
                <w:bCs/>
                <w:szCs w:val="24"/>
              </w:rPr>
              <w:t>Terje/ Liv Astrid</w:t>
            </w:r>
          </w:p>
          <w:p w:rsidR="00A35641" w:rsidRPr="00CF7839" w:rsidRDefault="002A7E6D" w:rsidP="00C174A7">
            <w:pPr>
              <w:rPr>
                <w:b/>
                <w:szCs w:val="24"/>
              </w:rPr>
            </w:pPr>
            <w:r w:rsidRPr="00CF7839">
              <w:rPr>
                <w:b/>
                <w:szCs w:val="24"/>
              </w:rPr>
              <w:t>F</w:t>
            </w:r>
            <w:r w:rsidR="00A35641" w:rsidRPr="00CF7839">
              <w:rPr>
                <w:b/>
                <w:szCs w:val="24"/>
              </w:rPr>
              <w:t>ellesnummer med tidligere korister</w:t>
            </w:r>
          </w:p>
          <w:p w:rsidR="00A35641" w:rsidRPr="00CF7839" w:rsidRDefault="00A35641" w:rsidP="00CF7839">
            <w:pPr>
              <w:ind w:left="708"/>
              <w:rPr>
                <w:szCs w:val="24"/>
              </w:rPr>
            </w:pPr>
            <w:r w:rsidRPr="00CF7839">
              <w:rPr>
                <w:szCs w:val="24"/>
              </w:rPr>
              <w:t xml:space="preserve">- Alle må bekrefte at de vil med – </w:t>
            </w:r>
            <w:proofErr w:type="spellStart"/>
            <w:r w:rsidRPr="00CF7839">
              <w:rPr>
                <w:szCs w:val="24"/>
              </w:rPr>
              <w:t>Bellmann</w:t>
            </w:r>
            <w:proofErr w:type="spellEnd"/>
            <w:r w:rsidRPr="00CF7839">
              <w:rPr>
                <w:szCs w:val="24"/>
              </w:rPr>
              <w:t xml:space="preserve"> – </w:t>
            </w:r>
            <w:proofErr w:type="spellStart"/>
            <w:r w:rsidRPr="00CF7839">
              <w:rPr>
                <w:szCs w:val="24"/>
              </w:rPr>
              <w:t>Käraste</w:t>
            </w:r>
            <w:proofErr w:type="spellEnd"/>
            <w:r w:rsidRPr="00CF7839">
              <w:rPr>
                <w:szCs w:val="24"/>
              </w:rPr>
              <w:t xml:space="preserve"> </w:t>
            </w:r>
            <w:proofErr w:type="spellStart"/>
            <w:r w:rsidRPr="00CF7839">
              <w:rPr>
                <w:szCs w:val="24"/>
              </w:rPr>
              <w:t>Bröder</w:t>
            </w:r>
            <w:proofErr w:type="spellEnd"/>
          </w:p>
          <w:p w:rsidR="00A35641" w:rsidRPr="00CF7839" w:rsidRDefault="00A35641" w:rsidP="00C174A7">
            <w:pPr>
              <w:rPr>
                <w:b/>
                <w:szCs w:val="24"/>
              </w:rPr>
            </w:pPr>
            <w:r w:rsidRPr="00CF7839">
              <w:rPr>
                <w:b/>
                <w:szCs w:val="24"/>
              </w:rPr>
              <w:t>Praktiske ting</w:t>
            </w:r>
          </w:p>
          <w:p w:rsidR="00477748" w:rsidRPr="00CF7839" w:rsidRDefault="00A35641" w:rsidP="00CF7839">
            <w:pPr>
              <w:ind w:left="708"/>
              <w:rPr>
                <w:szCs w:val="24"/>
              </w:rPr>
            </w:pPr>
            <w:r w:rsidRPr="00CF7839">
              <w:rPr>
                <w:szCs w:val="24"/>
              </w:rPr>
              <w:t xml:space="preserve">- </w:t>
            </w:r>
            <w:r w:rsidR="00477748" w:rsidRPr="00CF7839">
              <w:rPr>
                <w:szCs w:val="24"/>
              </w:rPr>
              <w:t>Billett pris: 100 kr</w:t>
            </w:r>
          </w:p>
          <w:p w:rsidR="00477748" w:rsidRPr="00CF7839" w:rsidRDefault="00A35641" w:rsidP="00CF7839">
            <w:pPr>
              <w:ind w:left="708"/>
              <w:rPr>
                <w:szCs w:val="24"/>
              </w:rPr>
            </w:pPr>
            <w:r w:rsidRPr="00CF7839">
              <w:rPr>
                <w:szCs w:val="24"/>
              </w:rPr>
              <w:t xml:space="preserve">- Konsert start: </w:t>
            </w:r>
            <w:proofErr w:type="spellStart"/>
            <w:r w:rsidR="00477748" w:rsidRPr="00CF7839">
              <w:rPr>
                <w:szCs w:val="24"/>
              </w:rPr>
              <w:t>Kl</w:t>
            </w:r>
            <w:proofErr w:type="spellEnd"/>
            <w:r w:rsidR="00477748" w:rsidRPr="00CF7839">
              <w:rPr>
                <w:szCs w:val="24"/>
              </w:rPr>
              <w:t xml:space="preserve"> 18:00</w:t>
            </w:r>
          </w:p>
          <w:p w:rsidR="00A35641" w:rsidRPr="00CF7839" w:rsidRDefault="00A35641" w:rsidP="00CF7839">
            <w:pPr>
              <w:ind w:left="708"/>
              <w:rPr>
                <w:szCs w:val="24"/>
              </w:rPr>
            </w:pPr>
            <w:r w:rsidRPr="00CF7839">
              <w:rPr>
                <w:szCs w:val="24"/>
              </w:rPr>
              <w:t xml:space="preserve">- Program – Lage program </w:t>
            </w:r>
            <w:r w:rsidR="002A7E6D" w:rsidRPr="00CF7839">
              <w:rPr>
                <w:szCs w:val="24"/>
              </w:rPr>
              <w:t>–</w:t>
            </w:r>
            <w:r w:rsidRPr="00CF7839">
              <w:rPr>
                <w:szCs w:val="24"/>
              </w:rPr>
              <w:t xml:space="preserve"> Tom</w:t>
            </w:r>
            <w:r w:rsidR="002A7E6D" w:rsidRPr="00CF7839">
              <w:rPr>
                <w:szCs w:val="24"/>
              </w:rPr>
              <w:t xml:space="preserve"> (brettet A4)</w:t>
            </w:r>
          </w:p>
          <w:p w:rsidR="002A7E6D" w:rsidRPr="00CF7839" w:rsidRDefault="00C80ADD" w:rsidP="00CF7839">
            <w:pPr>
              <w:ind w:left="708"/>
              <w:rPr>
                <w:szCs w:val="24"/>
              </w:rPr>
            </w:pPr>
            <w:r w:rsidRPr="00CF7839">
              <w:rPr>
                <w:szCs w:val="24"/>
              </w:rPr>
              <w:t>- Kontakt med Lillestrøm Kultursenter – Guro Berntsen – 64845559</w:t>
            </w:r>
          </w:p>
          <w:p w:rsidR="002A7E6D" w:rsidRPr="00CF7839" w:rsidRDefault="002A7E6D" w:rsidP="00C174A7">
            <w:pPr>
              <w:rPr>
                <w:b/>
                <w:szCs w:val="24"/>
              </w:rPr>
            </w:pPr>
            <w:r w:rsidRPr="00CF7839">
              <w:rPr>
                <w:b/>
                <w:szCs w:val="24"/>
              </w:rPr>
              <w:t>Jubileums middag</w:t>
            </w:r>
          </w:p>
          <w:p w:rsidR="00A35641" w:rsidRPr="00CF7839" w:rsidRDefault="002A7E6D" w:rsidP="00CF7839">
            <w:pPr>
              <w:ind w:left="708"/>
              <w:rPr>
                <w:szCs w:val="24"/>
              </w:rPr>
            </w:pPr>
            <w:r w:rsidRPr="00CF7839">
              <w:rPr>
                <w:szCs w:val="24"/>
              </w:rPr>
              <w:t xml:space="preserve">- Pikene på hjørnet? =&gt; Tom – eventuelt andre </w:t>
            </w:r>
            <w:proofErr w:type="gramStart"/>
            <w:r w:rsidRPr="00CF7839">
              <w:rPr>
                <w:szCs w:val="24"/>
              </w:rPr>
              <w:t>steder ?</w:t>
            </w:r>
            <w:proofErr w:type="gramEnd"/>
          </w:p>
          <w:p w:rsidR="002A7E6D" w:rsidRPr="00CF7839" w:rsidRDefault="002A7E6D" w:rsidP="00C174A7">
            <w:pPr>
              <w:rPr>
                <w:b/>
                <w:szCs w:val="24"/>
              </w:rPr>
            </w:pPr>
            <w:r w:rsidRPr="00CF7839">
              <w:rPr>
                <w:b/>
                <w:szCs w:val="24"/>
              </w:rPr>
              <w:t>Antrekk</w:t>
            </w:r>
          </w:p>
          <w:p w:rsidR="002A7E6D" w:rsidRPr="00CF7839" w:rsidRDefault="002A7E6D" w:rsidP="00CF7839">
            <w:pPr>
              <w:ind w:left="708"/>
              <w:rPr>
                <w:szCs w:val="24"/>
              </w:rPr>
            </w:pPr>
            <w:r w:rsidRPr="00CF7839">
              <w:rPr>
                <w:szCs w:val="24"/>
              </w:rPr>
              <w:t>- Som vi hadde til NM</w:t>
            </w:r>
          </w:p>
          <w:p w:rsidR="002A7E6D" w:rsidRPr="00CF7839" w:rsidRDefault="002A7E6D" w:rsidP="002A7E6D">
            <w:pPr>
              <w:rPr>
                <w:b/>
                <w:szCs w:val="24"/>
              </w:rPr>
            </w:pPr>
            <w:r w:rsidRPr="00CF7839">
              <w:rPr>
                <w:b/>
                <w:szCs w:val="24"/>
              </w:rPr>
              <w:t>M</w:t>
            </w:r>
            <w:r w:rsidR="00CF7839">
              <w:rPr>
                <w:b/>
                <w:szCs w:val="24"/>
              </w:rPr>
              <w:t>arkedsføring</w:t>
            </w:r>
          </w:p>
          <w:p w:rsidR="002A7E6D" w:rsidRPr="00CF7839" w:rsidRDefault="002A7E6D" w:rsidP="002A7E6D">
            <w:pPr>
              <w:pStyle w:val="Dokumenttekst"/>
              <w:tabs>
                <w:tab w:val="left" w:pos="426"/>
              </w:tabs>
              <w:ind w:left="426"/>
              <w:rPr>
                <w:szCs w:val="24"/>
              </w:rPr>
            </w:pPr>
            <w:r w:rsidRPr="00CF7839">
              <w:rPr>
                <w:szCs w:val="24"/>
              </w:rPr>
              <w:t>- Pressemelding til Indre/RB/</w:t>
            </w:r>
          </w:p>
          <w:p w:rsidR="002A7E6D" w:rsidRPr="00CF7839" w:rsidRDefault="002A7E6D" w:rsidP="002A7E6D">
            <w:pPr>
              <w:pStyle w:val="Dokumenttekst"/>
              <w:tabs>
                <w:tab w:val="left" w:pos="426"/>
              </w:tabs>
              <w:ind w:left="426"/>
              <w:rPr>
                <w:szCs w:val="24"/>
              </w:rPr>
            </w:pPr>
            <w:r w:rsidRPr="00CF7839">
              <w:rPr>
                <w:szCs w:val="24"/>
              </w:rPr>
              <w:t>- FB arrangement</w:t>
            </w:r>
          </w:p>
          <w:p w:rsidR="002A7E6D" w:rsidRPr="00CF7839" w:rsidRDefault="002A7E6D" w:rsidP="002A7E6D">
            <w:pPr>
              <w:pStyle w:val="Dokumenttekst"/>
              <w:tabs>
                <w:tab w:val="left" w:pos="426"/>
              </w:tabs>
              <w:ind w:left="426"/>
              <w:rPr>
                <w:szCs w:val="24"/>
              </w:rPr>
            </w:pPr>
            <w:r w:rsidRPr="00CF7839">
              <w:rPr>
                <w:szCs w:val="24"/>
              </w:rPr>
              <w:t>- Plakater/ Billetter (frist uke 39)</w:t>
            </w:r>
          </w:p>
          <w:p w:rsidR="00477748" w:rsidRPr="00CF7839" w:rsidRDefault="002A7E6D" w:rsidP="00CF7839">
            <w:pPr>
              <w:pStyle w:val="Dokumenttekst"/>
              <w:tabs>
                <w:tab w:val="left" w:pos="426"/>
              </w:tabs>
              <w:ind w:left="426"/>
              <w:rPr>
                <w:szCs w:val="24"/>
              </w:rPr>
            </w:pPr>
            <w:r w:rsidRPr="00CF7839">
              <w:rPr>
                <w:szCs w:val="24"/>
              </w:rPr>
              <w:t>- Invitasjoner</w:t>
            </w:r>
          </w:p>
        </w:tc>
        <w:tc>
          <w:tcPr>
            <w:tcW w:w="1205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C174A7" w:rsidRDefault="00C174A7" w:rsidP="003F7403">
            <w:pPr>
              <w:pStyle w:val="Dokumenttekst"/>
            </w:pPr>
          </w:p>
          <w:p w:rsidR="00E20708" w:rsidRDefault="00E20708" w:rsidP="003F7403">
            <w:pPr>
              <w:pStyle w:val="Dokumenttekst"/>
            </w:pPr>
          </w:p>
          <w:p w:rsidR="00E20708" w:rsidRDefault="00E20708" w:rsidP="003F7403">
            <w:pPr>
              <w:pStyle w:val="Dokumenttekst"/>
            </w:pPr>
          </w:p>
          <w:p w:rsidR="00E20708" w:rsidRDefault="00E20708" w:rsidP="003F7403">
            <w:pPr>
              <w:pStyle w:val="Dokumenttekst"/>
            </w:pPr>
          </w:p>
          <w:p w:rsidR="00E20708" w:rsidRDefault="00E20708" w:rsidP="003F7403">
            <w:pPr>
              <w:pStyle w:val="Dokumenttekst"/>
            </w:pPr>
          </w:p>
          <w:p w:rsidR="00E20708" w:rsidRDefault="00E20708" w:rsidP="003F7403">
            <w:pPr>
              <w:pStyle w:val="Dokumenttekst"/>
            </w:pPr>
          </w:p>
          <w:p w:rsidR="00E20708" w:rsidRDefault="00E20708" w:rsidP="003F7403">
            <w:pPr>
              <w:pStyle w:val="Dokumenttekst"/>
            </w:pPr>
          </w:p>
          <w:p w:rsidR="00E20708" w:rsidRDefault="00E20708" w:rsidP="003F7403">
            <w:pPr>
              <w:pStyle w:val="Dokumenttekst"/>
            </w:pPr>
          </w:p>
          <w:p w:rsidR="00E20708" w:rsidRDefault="00E20708" w:rsidP="003F7403">
            <w:pPr>
              <w:pStyle w:val="Dokumenttekst"/>
            </w:pPr>
          </w:p>
          <w:p w:rsidR="00E20708" w:rsidRDefault="00E20708" w:rsidP="003F7403">
            <w:pPr>
              <w:pStyle w:val="Dokumenttekst"/>
            </w:pPr>
          </w:p>
          <w:p w:rsidR="00E20708" w:rsidRDefault="00E20708" w:rsidP="003F7403">
            <w:pPr>
              <w:pStyle w:val="Dokumenttekst"/>
            </w:pPr>
          </w:p>
          <w:p w:rsidR="00E20708" w:rsidRDefault="00E20708" w:rsidP="003F7403">
            <w:pPr>
              <w:pStyle w:val="Dokumenttekst"/>
            </w:pPr>
          </w:p>
          <w:p w:rsidR="00E20708" w:rsidRDefault="00E20708" w:rsidP="003F7403">
            <w:pPr>
              <w:pStyle w:val="Dokumenttekst"/>
            </w:pPr>
          </w:p>
          <w:p w:rsidR="00E20708" w:rsidRDefault="00E20708" w:rsidP="003F7403">
            <w:pPr>
              <w:pStyle w:val="Dokumenttekst"/>
            </w:pPr>
          </w:p>
          <w:p w:rsidR="00E20708" w:rsidRDefault="00E20708" w:rsidP="003F7403">
            <w:pPr>
              <w:pStyle w:val="Dokumenttekst"/>
            </w:pPr>
          </w:p>
          <w:p w:rsidR="00C80ADD" w:rsidRDefault="00C80ADD" w:rsidP="003F7403">
            <w:pPr>
              <w:pStyle w:val="Dokumenttekst"/>
            </w:pPr>
          </w:p>
          <w:p w:rsidR="00C80ADD" w:rsidRDefault="00C80ADD" w:rsidP="003F7403">
            <w:pPr>
              <w:pStyle w:val="Dokumenttekst"/>
            </w:pPr>
          </w:p>
          <w:p w:rsidR="00710B8E" w:rsidRDefault="00710B8E" w:rsidP="003F7403">
            <w:pPr>
              <w:pStyle w:val="Dokumenttekst"/>
            </w:pPr>
          </w:p>
          <w:p w:rsidR="00710B8E" w:rsidRDefault="00710B8E" w:rsidP="003F7403">
            <w:pPr>
              <w:pStyle w:val="Dokumenttekst"/>
            </w:pPr>
          </w:p>
          <w:p w:rsidR="00C80ADD" w:rsidRDefault="00E20708" w:rsidP="003F7403">
            <w:pPr>
              <w:pStyle w:val="Dokumenttekst"/>
            </w:pPr>
            <w:r>
              <w:t>Anders H.</w:t>
            </w:r>
          </w:p>
          <w:p w:rsidR="00C80ADD" w:rsidRDefault="00C80ADD" w:rsidP="003F7403">
            <w:pPr>
              <w:pStyle w:val="Dokumenttekst"/>
            </w:pPr>
          </w:p>
          <w:p w:rsidR="00C80ADD" w:rsidRDefault="00C80ADD" w:rsidP="003F7403">
            <w:pPr>
              <w:pStyle w:val="Dokumenttekst"/>
            </w:pPr>
          </w:p>
          <w:p w:rsidR="00C80ADD" w:rsidRDefault="00C80ADD" w:rsidP="003F7403">
            <w:pPr>
              <w:pStyle w:val="Dokumenttekst"/>
            </w:pPr>
          </w:p>
          <w:p w:rsidR="00C80ADD" w:rsidRDefault="00C80ADD" w:rsidP="003F7403">
            <w:pPr>
              <w:pStyle w:val="Dokumenttekst"/>
            </w:pPr>
          </w:p>
          <w:p w:rsidR="00C80ADD" w:rsidRDefault="00C80ADD" w:rsidP="003F7403">
            <w:pPr>
              <w:pStyle w:val="Dokumenttekst"/>
            </w:pPr>
          </w:p>
          <w:p w:rsidR="00C80ADD" w:rsidRDefault="00C90F0F" w:rsidP="003F7403">
            <w:pPr>
              <w:pStyle w:val="Dokumenttekst"/>
            </w:pPr>
            <w:r>
              <w:t>Terje K.</w:t>
            </w:r>
          </w:p>
          <w:p w:rsidR="00C80ADD" w:rsidRDefault="00C80ADD" w:rsidP="003F7403">
            <w:pPr>
              <w:pStyle w:val="Dokumenttekst"/>
            </w:pPr>
          </w:p>
          <w:p w:rsidR="00C80ADD" w:rsidRDefault="00C80ADD" w:rsidP="003F7403">
            <w:pPr>
              <w:pStyle w:val="Dokumenttekst"/>
            </w:pPr>
          </w:p>
          <w:p w:rsidR="00C80ADD" w:rsidRDefault="00C80ADD" w:rsidP="003F7403">
            <w:pPr>
              <w:pStyle w:val="Dokumenttekst"/>
            </w:pPr>
          </w:p>
          <w:p w:rsidR="00C80ADD" w:rsidRDefault="00C80ADD" w:rsidP="003F7403">
            <w:pPr>
              <w:pStyle w:val="Dokumenttekst"/>
            </w:pPr>
          </w:p>
          <w:p w:rsidR="00C80ADD" w:rsidRDefault="00C80ADD" w:rsidP="003F7403">
            <w:pPr>
              <w:pStyle w:val="Dokumenttekst"/>
            </w:pPr>
          </w:p>
          <w:p w:rsidR="00C90F0F" w:rsidRDefault="00C90F0F" w:rsidP="003F7403">
            <w:pPr>
              <w:pStyle w:val="Dokumenttekst"/>
            </w:pPr>
          </w:p>
          <w:p w:rsidR="00C90F0F" w:rsidRDefault="00C90F0F" w:rsidP="003F7403">
            <w:pPr>
              <w:pStyle w:val="Dokumenttekst"/>
            </w:pPr>
            <w:r>
              <w:t>TST</w:t>
            </w:r>
          </w:p>
          <w:p w:rsidR="00C90F0F" w:rsidRDefault="00C90F0F" w:rsidP="003F7403">
            <w:pPr>
              <w:pStyle w:val="Dokumenttekst"/>
            </w:pPr>
            <w:r>
              <w:t>TST</w:t>
            </w:r>
          </w:p>
          <w:p w:rsidR="00C90F0F" w:rsidRDefault="00C90F0F" w:rsidP="003F7403">
            <w:pPr>
              <w:pStyle w:val="Dokumenttekst"/>
            </w:pPr>
          </w:p>
          <w:p w:rsidR="00C90F0F" w:rsidRDefault="00C90F0F" w:rsidP="003F7403">
            <w:pPr>
              <w:pStyle w:val="Dokumenttekst"/>
            </w:pPr>
            <w:r>
              <w:t>TST</w:t>
            </w:r>
          </w:p>
          <w:p w:rsidR="00C90F0F" w:rsidRDefault="00C90F0F" w:rsidP="003F7403">
            <w:pPr>
              <w:pStyle w:val="Dokumenttekst"/>
            </w:pPr>
          </w:p>
          <w:p w:rsidR="00C90F0F" w:rsidRDefault="00C90F0F" w:rsidP="003F7403">
            <w:pPr>
              <w:pStyle w:val="Dokumenttekst"/>
            </w:pPr>
            <w:r>
              <w:t>Ketil L</w:t>
            </w:r>
          </w:p>
          <w:p w:rsidR="00C90F0F" w:rsidRDefault="00C90F0F" w:rsidP="003F7403">
            <w:pPr>
              <w:pStyle w:val="Dokumenttekst"/>
            </w:pPr>
            <w:r>
              <w:t>TST</w:t>
            </w:r>
          </w:p>
          <w:p w:rsidR="00C90F0F" w:rsidRDefault="00C90F0F" w:rsidP="003F7403">
            <w:pPr>
              <w:pStyle w:val="Dokumenttekst"/>
            </w:pPr>
            <w:r>
              <w:t>TST</w:t>
            </w:r>
          </w:p>
          <w:p w:rsidR="00C90F0F" w:rsidRDefault="00C90F0F" w:rsidP="003F7403">
            <w:pPr>
              <w:pStyle w:val="Dokumenttekst"/>
            </w:pPr>
            <w:r>
              <w:t>Alle</w:t>
            </w:r>
          </w:p>
        </w:tc>
        <w:tc>
          <w:tcPr>
            <w:tcW w:w="851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auto"/>
            </w:tcBorders>
          </w:tcPr>
          <w:p w:rsidR="00C174A7" w:rsidRDefault="00C174A7">
            <w:pPr>
              <w:pStyle w:val="Dokumenttekst"/>
            </w:pPr>
          </w:p>
        </w:tc>
      </w:tr>
      <w:tr w:rsidR="00C174A7" w:rsidRPr="00E319E8" w:rsidTr="00EC04B3">
        <w:tc>
          <w:tcPr>
            <w:tcW w:w="993" w:type="dxa"/>
            <w:tcBorders>
              <w:top w:val="single" w:sz="6" w:space="0" w:color="BFBFBF" w:themeColor="background1" w:themeShade="BF"/>
              <w:left w:val="single" w:sz="6" w:space="0" w:color="auto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C174A7" w:rsidRDefault="00C80ADD" w:rsidP="00CC1266">
            <w:pPr>
              <w:pStyle w:val="Dokumentteks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Sak 2</w:t>
            </w:r>
          </w:p>
        </w:tc>
        <w:tc>
          <w:tcPr>
            <w:tcW w:w="7583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C174A7" w:rsidRDefault="00CF7839" w:rsidP="00CF7839">
            <w:pPr>
              <w:pStyle w:val="Overskrift1"/>
            </w:pPr>
            <w:bookmarkStart w:id="27" w:name="_Toc433221046"/>
            <w:r>
              <w:t>Medlemskontingent</w:t>
            </w:r>
            <w:bookmarkEnd w:id="27"/>
          </w:p>
          <w:p w:rsidR="00C80ADD" w:rsidRDefault="00C80ADD" w:rsidP="00C80ADD">
            <w:r>
              <w:t>- Sent ut til alle kr 1500,- / kr 750 + NM - Nachspiel kr 350,-</w:t>
            </w:r>
          </w:p>
          <w:p w:rsidR="00C80ADD" w:rsidRPr="00EC04B3" w:rsidRDefault="00C80ADD" w:rsidP="00C80ADD">
            <w:r>
              <w:t>- Frist 15.nov</w:t>
            </w:r>
          </w:p>
        </w:tc>
        <w:tc>
          <w:tcPr>
            <w:tcW w:w="1205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C174A7" w:rsidRDefault="00C174A7" w:rsidP="003F7403">
            <w:pPr>
              <w:pStyle w:val="Dokumenttekst"/>
            </w:pPr>
          </w:p>
          <w:p w:rsidR="00C80ADD" w:rsidRDefault="00C80ADD" w:rsidP="003F7403">
            <w:pPr>
              <w:pStyle w:val="Dokumenttekst"/>
            </w:pPr>
            <w:r>
              <w:t>TST</w:t>
            </w:r>
          </w:p>
        </w:tc>
        <w:tc>
          <w:tcPr>
            <w:tcW w:w="851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auto"/>
            </w:tcBorders>
          </w:tcPr>
          <w:p w:rsidR="00C174A7" w:rsidRDefault="00C174A7">
            <w:pPr>
              <w:pStyle w:val="Dokumenttekst"/>
            </w:pPr>
          </w:p>
        </w:tc>
      </w:tr>
      <w:tr w:rsidR="00C174A7" w:rsidRPr="00E319E8" w:rsidTr="00EC04B3">
        <w:tc>
          <w:tcPr>
            <w:tcW w:w="993" w:type="dxa"/>
            <w:tcBorders>
              <w:top w:val="single" w:sz="6" w:space="0" w:color="BFBFBF" w:themeColor="background1" w:themeShade="BF"/>
              <w:left w:val="single" w:sz="6" w:space="0" w:color="auto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C174A7" w:rsidRDefault="00C80ADD" w:rsidP="00CC1266">
            <w:pPr>
              <w:pStyle w:val="Dokumentteks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 xml:space="preserve">Sak 3 </w:t>
            </w:r>
          </w:p>
        </w:tc>
        <w:tc>
          <w:tcPr>
            <w:tcW w:w="7583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C90F0F" w:rsidRDefault="00C467DE" w:rsidP="00CF7839">
            <w:pPr>
              <w:pStyle w:val="Overskrift1"/>
            </w:pPr>
            <w:bookmarkStart w:id="28" w:name="_Toc433221047"/>
            <w:r>
              <w:t xml:space="preserve">Alle </w:t>
            </w:r>
            <w:proofErr w:type="spellStart"/>
            <w:r w:rsidR="00E80A4F">
              <w:t>h</w:t>
            </w:r>
            <w:r>
              <w:t>elgensgudtjenesten</w:t>
            </w:r>
            <w:bookmarkEnd w:id="28"/>
            <w:proofErr w:type="spellEnd"/>
          </w:p>
          <w:p w:rsidR="00C174A7" w:rsidRDefault="00C467DE" w:rsidP="003F7403">
            <w:pPr>
              <w:pStyle w:val="Dokumenttekst"/>
              <w:tabs>
                <w:tab w:val="left" w:pos="426"/>
              </w:tabs>
            </w:pPr>
            <w:r>
              <w:rPr>
                <w:b/>
              </w:rPr>
              <w:t xml:space="preserve">- </w:t>
            </w:r>
            <w:r w:rsidRPr="00C467DE">
              <w:t>Mottatt nytt oppsett fra Sørum kirke</w:t>
            </w:r>
          </w:p>
          <w:p w:rsidR="00E80A4F" w:rsidRDefault="00E80A4F" w:rsidP="003F7403">
            <w:pPr>
              <w:pStyle w:val="Dokumenttekst"/>
              <w:tabs>
                <w:tab w:val="left" w:pos="426"/>
              </w:tabs>
            </w:pPr>
            <w:r>
              <w:t xml:space="preserve">- Notene skal klargjøres – </w:t>
            </w:r>
            <w:proofErr w:type="spellStart"/>
            <w:r>
              <w:t>Ansv</w:t>
            </w:r>
            <w:proofErr w:type="spellEnd"/>
            <w:r>
              <w:t>: Terje</w:t>
            </w:r>
          </w:p>
          <w:p w:rsidR="00C467DE" w:rsidRPr="00C467DE" w:rsidRDefault="00C467DE" w:rsidP="003F7403">
            <w:pPr>
              <w:pStyle w:val="Dokumenttekst"/>
              <w:tabs>
                <w:tab w:val="left" w:pos="426"/>
              </w:tabs>
            </w:pPr>
            <w:r>
              <w:t>- Purret opp noen vi ikke har fått svar fra!</w:t>
            </w:r>
          </w:p>
        </w:tc>
        <w:tc>
          <w:tcPr>
            <w:tcW w:w="1205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C174A7" w:rsidRDefault="00C174A7" w:rsidP="003F7403">
            <w:pPr>
              <w:pStyle w:val="Dokumenttekst"/>
            </w:pPr>
          </w:p>
          <w:p w:rsidR="00C467DE" w:rsidRDefault="00C467DE" w:rsidP="003F7403">
            <w:pPr>
              <w:pStyle w:val="Dokumenttekst"/>
            </w:pPr>
          </w:p>
          <w:p w:rsidR="00E80A4F" w:rsidRDefault="00E80A4F" w:rsidP="003F7403">
            <w:pPr>
              <w:pStyle w:val="Dokumenttekst"/>
            </w:pPr>
            <w:r>
              <w:t>Terje K.</w:t>
            </w:r>
          </w:p>
        </w:tc>
        <w:tc>
          <w:tcPr>
            <w:tcW w:w="851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auto"/>
            </w:tcBorders>
          </w:tcPr>
          <w:p w:rsidR="00C174A7" w:rsidRDefault="00C174A7">
            <w:pPr>
              <w:pStyle w:val="Dokumenttekst"/>
            </w:pPr>
          </w:p>
        </w:tc>
      </w:tr>
      <w:tr w:rsidR="00C467DE" w:rsidRPr="00E319E8" w:rsidTr="00EC04B3">
        <w:tc>
          <w:tcPr>
            <w:tcW w:w="993" w:type="dxa"/>
            <w:tcBorders>
              <w:top w:val="single" w:sz="6" w:space="0" w:color="BFBFBF" w:themeColor="background1" w:themeShade="BF"/>
              <w:left w:val="single" w:sz="6" w:space="0" w:color="auto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C467DE" w:rsidRDefault="00C467DE" w:rsidP="00CC1266">
            <w:pPr>
              <w:pStyle w:val="Dokumentteks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Sak 4</w:t>
            </w:r>
          </w:p>
        </w:tc>
        <w:tc>
          <w:tcPr>
            <w:tcW w:w="7583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C467DE" w:rsidRDefault="00C467DE" w:rsidP="00CF7839">
            <w:pPr>
              <w:pStyle w:val="Overskrift1"/>
            </w:pPr>
            <w:bookmarkStart w:id="29" w:name="_Toc433221048"/>
            <w:r>
              <w:t>Julekonserten – 7.desember</w:t>
            </w:r>
            <w:bookmarkEnd w:id="29"/>
          </w:p>
          <w:p w:rsidR="00C467DE" w:rsidRPr="00C467DE" w:rsidRDefault="00C467DE" w:rsidP="003F7403">
            <w:pPr>
              <w:pStyle w:val="Dokumenttekst"/>
              <w:tabs>
                <w:tab w:val="left" w:pos="426"/>
              </w:tabs>
            </w:pPr>
            <w:r>
              <w:t xml:space="preserve">- </w:t>
            </w:r>
            <w:proofErr w:type="gramStart"/>
            <w:r w:rsidR="00E80A4F">
              <w:t>Utgår ?</w:t>
            </w:r>
            <w:proofErr w:type="gramEnd"/>
            <w:r w:rsidR="00E80A4F">
              <w:t xml:space="preserve"> Tar dette opp den 26.oktober - Tidsnød</w:t>
            </w:r>
          </w:p>
        </w:tc>
        <w:tc>
          <w:tcPr>
            <w:tcW w:w="1205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C467DE" w:rsidRDefault="00C467DE" w:rsidP="003F7403">
            <w:pPr>
              <w:pStyle w:val="Dokumenttekst"/>
            </w:pPr>
          </w:p>
          <w:p w:rsidR="00E80A4F" w:rsidRDefault="00E80A4F" w:rsidP="003F7403">
            <w:pPr>
              <w:pStyle w:val="Dokumenttekst"/>
            </w:pPr>
            <w:r>
              <w:t>Anders N.</w:t>
            </w:r>
          </w:p>
        </w:tc>
        <w:tc>
          <w:tcPr>
            <w:tcW w:w="851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auto"/>
            </w:tcBorders>
          </w:tcPr>
          <w:p w:rsidR="00C467DE" w:rsidRDefault="00C467DE">
            <w:pPr>
              <w:pStyle w:val="Dokumenttekst"/>
            </w:pPr>
          </w:p>
        </w:tc>
      </w:tr>
      <w:tr w:rsidR="00C467DE" w:rsidRPr="00E319E8" w:rsidTr="00EC04B3">
        <w:tc>
          <w:tcPr>
            <w:tcW w:w="993" w:type="dxa"/>
            <w:tcBorders>
              <w:top w:val="single" w:sz="6" w:space="0" w:color="BFBFBF" w:themeColor="background1" w:themeShade="BF"/>
              <w:left w:val="single" w:sz="6" w:space="0" w:color="auto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C467DE" w:rsidRDefault="00E80A4F" w:rsidP="00CC1266">
            <w:pPr>
              <w:pStyle w:val="Dokumentteks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Sak 5</w:t>
            </w:r>
          </w:p>
        </w:tc>
        <w:tc>
          <w:tcPr>
            <w:tcW w:w="7583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E80A4F" w:rsidRPr="00AF4A6F" w:rsidRDefault="00E80A4F" w:rsidP="00CF7839">
            <w:pPr>
              <w:pStyle w:val="Overskrift1"/>
            </w:pPr>
            <w:bookmarkStart w:id="30" w:name="_Toc433221049"/>
            <w:r w:rsidRPr="00AF4A6F">
              <w:t>Vin smaking – Utgår – Øl smaking kommer</w:t>
            </w:r>
            <w:r>
              <w:t xml:space="preserve"> – 4.mars 2016 (uke 9)</w:t>
            </w:r>
            <w:bookmarkEnd w:id="30"/>
          </w:p>
          <w:p w:rsidR="00E80A4F" w:rsidRDefault="00E80A4F" w:rsidP="00E80A4F">
            <w:pPr>
              <w:pStyle w:val="Dokumenttekst"/>
              <w:tabs>
                <w:tab w:val="left" w:pos="426"/>
              </w:tabs>
            </w:pPr>
            <w:r>
              <w:t xml:space="preserve">- </w:t>
            </w:r>
            <w:r w:rsidRPr="00D82E5C">
              <w:rPr>
                <w:u w:val="single"/>
              </w:rPr>
              <w:t>Arrangementskomite</w:t>
            </w:r>
            <w:r>
              <w:t>: Ke</w:t>
            </w:r>
            <w:r w:rsidR="00C90F0F">
              <w:t>t</w:t>
            </w:r>
            <w:r>
              <w:t xml:space="preserve">il/ Anne </w:t>
            </w:r>
            <w:proofErr w:type="spellStart"/>
            <w:r>
              <w:t>Joran</w:t>
            </w:r>
            <w:proofErr w:type="spellEnd"/>
          </w:p>
          <w:p w:rsidR="00E80A4F" w:rsidRDefault="00E80A4F" w:rsidP="00E80A4F">
            <w:pPr>
              <w:pStyle w:val="Dokumenttekst"/>
              <w:tabs>
                <w:tab w:val="left" w:pos="426"/>
              </w:tabs>
            </w:pPr>
            <w:r>
              <w:t xml:space="preserve">- Øl </w:t>
            </w:r>
            <w:r w:rsidR="00CF7839">
              <w:t>somalier</w:t>
            </w:r>
            <w:r>
              <w:t xml:space="preserve"> – kontakte og høre om pris</w:t>
            </w:r>
          </w:p>
          <w:p w:rsidR="00E80A4F" w:rsidRPr="00E80A4F" w:rsidRDefault="00E80A4F" w:rsidP="00E80A4F">
            <w:pPr>
              <w:pStyle w:val="Dokumenttekst"/>
              <w:tabs>
                <w:tab w:val="left" w:pos="426"/>
              </w:tabs>
            </w:pPr>
            <w:r>
              <w:t xml:space="preserve">- Sted: </w:t>
            </w:r>
            <w:proofErr w:type="gramStart"/>
            <w:r>
              <w:t>Lillestrøm ?</w:t>
            </w:r>
            <w:proofErr w:type="gramEnd"/>
            <w:r>
              <w:t>/ Festiviteten</w:t>
            </w:r>
          </w:p>
        </w:tc>
        <w:tc>
          <w:tcPr>
            <w:tcW w:w="1205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C467DE" w:rsidRDefault="00C467DE" w:rsidP="003F7403">
            <w:pPr>
              <w:pStyle w:val="Dokumenttekst"/>
            </w:pPr>
          </w:p>
          <w:p w:rsidR="00E80A4F" w:rsidRDefault="00E80A4F" w:rsidP="003F7403">
            <w:pPr>
              <w:pStyle w:val="Dokumenttekst"/>
            </w:pPr>
          </w:p>
          <w:p w:rsidR="00C90F0F" w:rsidRDefault="00C90F0F" w:rsidP="003F7403">
            <w:pPr>
              <w:pStyle w:val="Dokumenttekst"/>
            </w:pPr>
          </w:p>
          <w:p w:rsidR="00C90F0F" w:rsidRDefault="00C90F0F" w:rsidP="003F7403">
            <w:pPr>
              <w:pStyle w:val="Dokumenttekst"/>
            </w:pPr>
          </w:p>
          <w:p w:rsidR="00E80A4F" w:rsidRDefault="00E80A4F" w:rsidP="003F7403">
            <w:pPr>
              <w:pStyle w:val="Dokumenttekst"/>
            </w:pPr>
            <w:r>
              <w:t>Tom T.</w:t>
            </w:r>
          </w:p>
        </w:tc>
        <w:tc>
          <w:tcPr>
            <w:tcW w:w="851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auto"/>
            </w:tcBorders>
          </w:tcPr>
          <w:p w:rsidR="00C467DE" w:rsidRDefault="00C467DE">
            <w:pPr>
              <w:pStyle w:val="Dokumenttekst"/>
            </w:pPr>
          </w:p>
        </w:tc>
      </w:tr>
      <w:tr w:rsidR="00C467DE" w:rsidRPr="00E319E8" w:rsidTr="00EC04B3">
        <w:tc>
          <w:tcPr>
            <w:tcW w:w="993" w:type="dxa"/>
            <w:tcBorders>
              <w:top w:val="single" w:sz="6" w:space="0" w:color="BFBFBF" w:themeColor="background1" w:themeShade="BF"/>
              <w:left w:val="single" w:sz="6" w:space="0" w:color="auto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C467DE" w:rsidRDefault="00E80A4F" w:rsidP="00CC1266">
            <w:pPr>
              <w:pStyle w:val="Dokumentteks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Sak 6</w:t>
            </w:r>
          </w:p>
        </w:tc>
        <w:tc>
          <w:tcPr>
            <w:tcW w:w="7583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3F0670" w:rsidRPr="009C2BE0" w:rsidRDefault="003F0670" w:rsidP="00CF7839">
            <w:pPr>
              <w:pStyle w:val="Overskrift1"/>
            </w:pPr>
            <w:bookmarkStart w:id="31" w:name="_Toc433221050"/>
            <w:r w:rsidRPr="009C2BE0">
              <w:t>Sangerforum – 2016</w:t>
            </w:r>
            <w:r>
              <w:t xml:space="preserve"> – 22. sept. (ons-</w:t>
            </w:r>
            <w:proofErr w:type="spellStart"/>
            <w:r>
              <w:t>søn</w:t>
            </w:r>
            <w:proofErr w:type="spellEnd"/>
            <w:r>
              <w:t>)</w:t>
            </w:r>
            <w:bookmarkEnd w:id="31"/>
          </w:p>
          <w:p w:rsidR="003F0670" w:rsidRDefault="003F0670" w:rsidP="003F0670">
            <w:pPr>
              <w:pStyle w:val="Dokumenttekst"/>
              <w:tabs>
                <w:tab w:val="left" w:pos="426"/>
              </w:tabs>
            </w:pPr>
            <w:r>
              <w:t>- Styret beslutter at vi skal delta – det er først til mølla som gjelder.</w:t>
            </w:r>
          </w:p>
          <w:p w:rsidR="003F0670" w:rsidRDefault="003F0670" w:rsidP="003F0670">
            <w:pPr>
              <w:pStyle w:val="Dokumenttekst"/>
              <w:tabs>
                <w:tab w:val="left" w:pos="426"/>
              </w:tabs>
            </w:pPr>
            <w:r>
              <w:t>- Dette skal presenteres på neste korsamling</w:t>
            </w:r>
          </w:p>
          <w:p w:rsidR="003F0670" w:rsidRDefault="003F0670" w:rsidP="003F0670">
            <w:pPr>
              <w:pStyle w:val="Dokumenttekst"/>
              <w:tabs>
                <w:tab w:val="left" w:pos="426"/>
              </w:tabs>
            </w:pPr>
            <w:r>
              <w:t>- Arrangementskomite</w:t>
            </w:r>
          </w:p>
          <w:p w:rsidR="003F0670" w:rsidRDefault="00CF7839" w:rsidP="003F0670">
            <w:pPr>
              <w:pStyle w:val="Dokumenttekst"/>
              <w:tabs>
                <w:tab w:val="left" w:pos="426"/>
              </w:tabs>
              <w:ind w:left="426"/>
            </w:pPr>
            <w:r>
              <w:t>- Reiseleder – Bitten/ Sigmund</w:t>
            </w:r>
          </w:p>
          <w:p w:rsidR="00C467DE" w:rsidRDefault="003F0670" w:rsidP="003F0670">
            <w:pPr>
              <w:pStyle w:val="Dokumenttekst"/>
              <w:tabs>
                <w:tab w:val="left" w:pos="426"/>
              </w:tabs>
            </w:pPr>
            <w:r>
              <w:t xml:space="preserve">- Oppretter påmelding i skjema – Påmeldingsfrist 14 dager (fra </w:t>
            </w:r>
            <w:proofErr w:type="gramStart"/>
            <w:r>
              <w:t>Mandag</w:t>
            </w:r>
            <w:proofErr w:type="gramEnd"/>
            <w:r>
              <w:t>)</w:t>
            </w:r>
          </w:p>
          <w:p w:rsidR="003F0670" w:rsidRDefault="003F0670" w:rsidP="003F0670">
            <w:pPr>
              <w:pStyle w:val="Dokumenttekst"/>
              <w:tabs>
                <w:tab w:val="left" w:pos="426"/>
              </w:tabs>
            </w:pPr>
            <w:r>
              <w:t>- Kostnadsoverslag</w:t>
            </w:r>
          </w:p>
          <w:p w:rsidR="003F0670" w:rsidRPr="00CF7839" w:rsidRDefault="003F0670" w:rsidP="003F0670">
            <w:pPr>
              <w:pStyle w:val="Dokumenttekst"/>
              <w:tabs>
                <w:tab w:val="left" w:pos="426"/>
              </w:tabs>
            </w:pPr>
            <w:r>
              <w:t>- Formidle hotell bestilling</w:t>
            </w:r>
          </w:p>
        </w:tc>
        <w:tc>
          <w:tcPr>
            <w:tcW w:w="1205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C467DE" w:rsidRDefault="00C467DE" w:rsidP="003F7403">
            <w:pPr>
              <w:pStyle w:val="Dokumenttekst"/>
            </w:pPr>
          </w:p>
          <w:p w:rsidR="003F0670" w:rsidRDefault="003F0670" w:rsidP="003F7403">
            <w:pPr>
              <w:pStyle w:val="Dokumenttekst"/>
            </w:pPr>
            <w:r>
              <w:t>Tom T.</w:t>
            </w:r>
          </w:p>
        </w:tc>
        <w:tc>
          <w:tcPr>
            <w:tcW w:w="851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auto"/>
            </w:tcBorders>
          </w:tcPr>
          <w:p w:rsidR="00C467DE" w:rsidRDefault="00C467DE">
            <w:pPr>
              <w:pStyle w:val="Dokumenttekst"/>
            </w:pPr>
          </w:p>
        </w:tc>
      </w:tr>
      <w:tr w:rsidR="00C467DE" w:rsidRPr="00E319E8" w:rsidTr="00EC04B3">
        <w:tc>
          <w:tcPr>
            <w:tcW w:w="993" w:type="dxa"/>
            <w:tcBorders>
              <w:top w:val="single" w:sz="6" w:space="0" w:color="BFBFBF" w:themeColor="background1" w:themeShade="BF"/>
              <w:left w:val="single" w:sz="6" w:space="0" w:color="auto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C467DE" w:rsidRDefault="003F0670" w:rsidP="00CC1266">
            <w:pPr>
              <w:pStyle w:val="Dokumentteks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Sak 7</w:t>
            </w:r>
          </w:p>
        </w:tc>
        <w:tc>
          <w:tcPr>
            <w:tcW w:w="7583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C467DE" w:rsidRDefault="00911487" w:rsidP="00CF7839">
            <w:pPr>
              <w:pStyle w:val="Overskrift1"/>
            </w:pPr>
            <w:bookmarkStart w:id="32" w:name="_Toc433221051"/>
            <w:r>
              <w:t>Oppfølging på julekonserter – Purre på svar!</w:t>
            </w:r>
            <w:bookmarkEnd w:id="32"/>
          </w:p>
          <w:p w:rsidR="00911487" w:rsidRPr="00911487" w:rsidRDefault="00911487" w:rsidP="003F7403">
            <w:pPr>
              <w:pStyle w:val="Dokumenttekst"/>
              <w:tabs>
                <w:tab w:val="left" w:pos="426"/>
              </w:tabs>
            </w:pPr>
            <w:r w:rsidRPr="00911487">
              <w:t xml:space="preserve">- Jessheim Stor senter den 10. desember </w:t>
            </w:r>
            <w:r>
              <w:t xml:space="preserve"> </w:t>
            </w:r>
          </w:p>
          <w:p w:rsidR="00911487" w:rsidRPr="00EC04B3" w:rsidRDefault="00911487" w:rsidP="003F7403">
            <w:pPr>
              <w:pStyle w:val="Dokumenttekst"/>
              <w:tabs>
                <w:tab w:val="left" w:pos="426"/>
              </w:tabs>
              <w:rPr>
                <w:b/>
              </w:rPr>
            </w:pPr>
            <w:r w:rsidRPr="00911487">
              <w:t>- Romerike storsenter den 11. desember</w:t>
            </w:r>
          </w:p>
        </w:tc>
        <w:tc>
          <w:tcPr>
            <w:tcW w:w="1205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C467DE" w:rsidRDefault="00C467DE" w:rsidP="003F7403">
            <w:pPr>
              <w:pStyle w:val="Dokumenttekst"/>
            </w:pPr>
          </w:p>
          <w:p w:rsidR="00911487" w:rsidRDefault="00911487" w:rsidP="003F7403">
            <w:pPr>
              <w:pStyle w:val="Dokumenttekst"/>
            </w:pPr>
            <w:r>
              <w:t>Anders N</w:t>
            </w:r>
          </w:p>
          <w:p w:rsidR="00911487" w:rsidRDefault="00911487" w:rsidP="003F7403">
            <w:pPr>
              <w:pStyle w:val="Dokumenttekst"/>
            </w:pPr>
            <w:r>
              <w:t>Anders N</w:t>
            </w:r>
          </w:p>
        </w:tc>
        <w:tc>
          <w:tcPr>
            <w:tcW w:w="851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auto"/>
            </w:tcBorders>
          </w:tcPr>
          <w:p w:rsidR="00C467DE" w:rsidRDefault="00C467DE">
            <w:pPr>
              <w:pStyle w:val="Dokumenttekst"/>
            </w:pPr>
          </w:p>
        </w:tc>
      </w:tr>
      <w:tr w:rsidR="00911487" w:rsidRPr="00E319E8" w:rsidTr="00EC04B3">
        <w:tc>
          <w:tcPr>
            <w:tcW w:w="993" w:type="dxa"/>
            <w:tcBorders>
              <w:top w:val="single" w:sz="6" w:space="0" w:color="BFBFBF" w:themeColor="background1" w:themeShade="BF"/>
              <w:left w:val="single" w:sz="6" w:space="0" w:color="auto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911487" w:rsidRDefault="00911487" w:rsidP="00CC1266">
            <w:pPr>
              <w:pStyle w:val="Dokumentteks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Sak 8</w:t>
            </w:r>
          </w:p>
        </w:tc>
        <w:tc>
          <w:tcPr>
            <w:tcW w:w="7583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911487" w:rsidRPr="00CA224C" w:rsidRDefault="00911487" w:rsidP="00CF7839">
            <w:pPr>
              <w:pStyle w:val="Overskrift1"/>
            </w:pPr>
            <w:bookmarkStart w:id="33" w:name="_Toc433221052"/>
            <w:r w:rsidRPr="00CA224C">
              <w:t>Konsert med Glommabredden –</w:t>
            </w:r>
            <w:r>
              <w:t xml:space="preserve"> 15. November </w:t>
            </w:r>
            <w:proofErr w:type="spellStart"/>
            <w:r>
              <w:t>kl</w:t>
            </w:r>
            <w:proofErr w:type="spellEnd"/>
            <w:r>
              <w:t xml:space="preserve"> 17:00</w:t>
            </w:r>
            <w:bookmarkEnd w:id="33"/>
          </w:p>
          <w:p w:rsidR="00911487" w:rsidRDefault="00911487" w:rsidP="002C0617">
            <w:pPr>
              <w:pStyle w:val="Dokumenttekst"/>
              <w:tabs>
                <w:tab w:val="left" w:pos="426"/>
              </w:tabs>
            </w:pPr>
            <w:r>
              <w:t>- Styret beslutter at vi skal delta</w:t>
            </w:r>
          </w:p>
          <w:p w:rsidR="00911487" w:rsidRDefault="00911487" w:rsidP="002C0617">
            <w:pPr>
              <w:pStyle w:val="Dokumenttekst"/>
              <w:tabs>
                <w:tab w:val="left" w:pos="426"/>
              </w:tabs>
            </w:pPr>
            <w:r>
              <w:t>- På melding er gjennomført – det er 14 påmeldte pr 22/9-2015</w:t>
            </w:r>
          </w:p>
          <w:p w:rsidR="00911487" w:rsidRDefault="00911487" w:rsidP="002C0617">
            <w:pPr>
              <w:pStyle w:val="Dokumenttekst"/>
              <w:tabs>
                <w:tab w:val="left" w:pos="426"/>
              </w:tabs>
            </w:pPr>
            <w:r>
              <w:t>- Oppmøte – senest 16:30</w:t>
            </w:r>
          </w:p>
          <w:p w:rsidR="00911487" w:rsidRDefault="00911487" w:rsidP="002C0617">
            <w:pPr>
              <w:pStyle w:val="Dokumenttekst"/>
              <w:tabs>
                <w:tab w:val="left" w:pos="426"/>
              </w:tabs>
            </w:pPr>
            <w:r>
              <w:t>- Bekreftelse til Glomma bredden skal sendes - OK</w:t>
            </w:r>
          </w:p>
        </w:tc>
        <w:tc>
          <w:tcPr>
            <w:tcW w:w="1205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911487" w:rsidRDefault="00911487" w:rsidP="002C0617">
            <w:pPr>
              <w:pStyle w:val="Dokumenttekst"/>
            </w:pPr>
          </w:p>
          <w:p w:rsidR="00911487" w:rsidRDefault="00911487" w:rsidP="002C0617">
            <w:pPr>
              <w:pStyle w:val="Dokumenttekst"/>
            </w:pPr>
          </w:p>
          <w:p w:rsidR="00911487" w:rsidRDefault="00911487" w:rsidP="002C0617">
            <w:pPr>
              <w:pStyle w:val="Dokumenttekst"/>
            </w:pPr>
          </w:p>
          <w:p w:rsidR="00911487" w:rsidRDefault="00911487" w:rsidP="002C0617">
            <w:pPr>
              <w:pStyle w:val="Dokumenttekst"/>
            </w:pPr>
          </w:p>
          <w:p w:rsidR="00C90F0F" w:rsidRDefault="00C90F0F" w:rsidP="002C0617">
            <w:pPr>
              <w:pStyle w:val="Dokumenttekst"/>
            </w:pPr>
          </w:p>
          <w:p w:rsidR="00C90F0F" w:rsidRDefault="00C90F0F" w:rsidP="002C0617">
            <w:pPr>
              <w:pStyle w:val="Dokumenttekst"/>
            </w:pPr>
          </w:p>
          <w:p w:rsidR="00911487" w:rsidRDefault="00911487" w:rsidP="002C0617">
            <w:pPr>
              <w:pStyle w:val="Dokumenttekst"/>
            </w:pPr>
            <w:r>
              <w:t>TST</w:t>
            </w:r>
          </w:p>
        </w:tc>
        <w:tc>
          <w:tcPr>
            <w:tcW w:w="851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auto"/>
            </w:tcBorders>
          </w:tcPr>
          <w:p w:rsidR="00911487" w:rsidRDefault="00911487">
            <w:pPr>
              <w:pStyle w:val="Dokumenttekst"/>
            </w:pPr>
          </w:p>
        </w:tc>
      </w:tr>
      <w:tr w:rsidR="00911487" w:rsidRPr="00E319E8" w:rsidTr="00EC04B3">
        <w:tc>
          <w:tcPr>
            <w:tcW w:w="993" w:type="dxa"/>
            <w:tcBorders>
              <w:top w:val="single" w:sz="6" w:space="0" w:color="BFBFBF" w:themeColor="background1" w:themeShade="BF"/>
              <w:left w:val="single" w:sz="6" w:space="0" w:color="auto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911487" w:rsidRDefault="00911487" w:rsidP="00911487">
            <w:pPr>
              <w:pStyle w:val="Dokumentteks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Sak 9</w:t>
            </w:r>
          </w:p>
        </w:tc>
        <w:tc>
          <w:tcPr>
            <w:tcW w:w="7583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911487" w:rsidRPr="006E0562" w:rsidRDefault="00911487" w:rsidP="00CF7839">
            <w:pPr>
              <w:pStyle w:val="Overskrift1"/>
            </w:pPr>
            <w:bookmarkStart w:id="34" w:name="_Toc433221053"/>
            <w:r w:rsidRPr="006E0562">
              <w:t>Noteforvaltning</w:t>
            </w:r>
            <w:bookmarkEnd w:id="34"/>
          </w:p>
          <w:p w:rsidR="00911487" w:rsidRDefault="00911487" w:rsidP="003F7403">
            <w:pPr>
              <w:pStyle w:val="Dokumenttekst"/>
              <w:tabs>
                <w:tab w:val="left" w:pos="426"/>
              </w:tabs>
            </w:pPr>
            <w:r>
              <w:t>- Organisering?</w:t>
            </w:r>
          </w:p>
          <w:p w:rsidR="00911487" w:rsidRDefault="00911487" w:rsidP="006E0562">
            <w:pPr>
              <w:pStyle w:val="Dokumenttekst"/>
              <w:tabs>
                <w:tab w:val="left" w:pos="426"/>
              </w:tabs>
            </w:pPr>
            <w:r>
              <w:t>- Styret ber om en rutinebeskrivelse</w:t>
            </w:r>
          </w:p>
          <w:p w:rsidR="00911487" w:rsidRDefault="00911487" w:rsidP="006E0562">
            <w:pPr>
              <w:pStyle w:val="Dokumenttekst"/>
              <w:tabs>
                <w:tab w:val="left" w:pos="426"/>
              </w:tabs>
            </w:pPr>
            <w:r>
              <w:t xml:space="preserve">- Bedt Siv sen </w:t>
            </w:r>
            <w:proofErr w:type="gramStart"/>
            <w:r>
              <w:t>de oversikt</w:t>
            </w:r>
            <w:proofErr w:type="gramEnd"/>
            <w:r>
              <w:t xml:space="preserve"> noter-navn og nummer</w:t>
            </w:r>
          </w:p>
          <w:p w:rsidR="00911487" w:rsidRDefault="00911487" w:rsidP="006E0562">
            <w:pPr>
              <w:pStyle w:val="Dokumenttekst"/>
              <w:tabs>
                <w:tab w:val="left" w:pos="426"/>
              </w:tabs>
            </w:pPr>
            <w:r>
              <w:t xml:space="preserve">- Opprette regneark på diskdrive – </w:t>
            </w:r>
            <w:proofErr w:type="spellStart"/>
            <w:r>
              <w:t>Ansv</w:t>
            </w:r>
            <w:proofErr w:type="spellEnd"/>
            <w:r>
              <w:t>: Tom</w:t>
            </w:r>
          </w:p>
        </w:tc>
        <w:tc>
          <w:tcPr>
            <w:tcW w:w="1205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911487" w:rsidRDefault="00911487" w:rsidP="003F7403">
            <w:pPr>
              <w:pStyle w:val="Dokumenttekst"/>
            </w:pPr>
          </w:p>
          <w:p w:rsidR="00911487" w:rsidRDefault="00911487" w:rsidP="006E0562">
            <w:pPr>
              <w:pStyle w:val="Dokumenttekst"/>
            </w:pPr>
          </w:p>
          <w:p w:rsidR="00911487" w:rsidRDefault="00911487" w:rsidP="006E0562">
            <w:pPr>
              <w:pStyle w:val="Dokumenttekst"/>
            </w:pPr>
            <w:r>
              <w:t>Terje</w:t>
            </w:r>
          </w:p>
          <w:p w:rsidR="00911487" w:rsidRDefault="00911487" w:rsidP="006E0562">
            <w:pPr>
              <w:pStyle w:val="Dokumenttekst"/>
            </w:pPr>
            <w:r>
              <w:t>Tom</w:t>
            </w:r>
          </w:p>
          <w:p w:rsidR="00911487" w:rsidRDefault="00911487" w:rsidP="006E0562">
            <w:pPr>
              <w:pStyle w:val="Dokumenttekst"/>
            </w:pPr>
            <w:r>
              <w:t>Tom</w:t>
            </w:r>
          </w:p>
        </w:tc>
        <w:tc>
          <w:tcPr>
            <w:tcW w:w="851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auto"/>
            </w:tcBorders>
          </w:tcPr>
          <w:p w:rsidR="00911487" w:rsidRDefault="00911487">
            <w:pPr>
              <w:pStyle w:val="Dokumenttekst"/>
            </w:pPr>
          </w:p>
        </w:tc>
      </w:tr>
      <w:tr w:rsidR="00911487" w:rsidRPr="00E319E8" w:rsidTr="00EC04B3">
        <w:tc>
          <w:tcPr>
            <w:tcW w:w="993" w:type="dxa"/>
            <w:tcBorders>
              <w:top w:val="single" w:sz="6" w:space="0" w:color="BFBFBF" w:themeColor="background1" w:themeShade="BF"/>
              <w:left w:val="single" w:sz="6" w:space="0" w:color="auto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911487" w:rsidRDefault="00911487" w:rsidP="00E11705">
            <w:pPr>
              <w:pStyle w:val="Dokumentteks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 xml:space="preserve">Sak </w:t>
            </w:r>
            <w:r w:rsidR="00E11705">
              <w:rPr>
                <w:sz w:val="18"/>
                <w:szCs w:val="18"/>
              </w:rPr>
              <w:t>10</w:t>
            </w:r>
          </w:p>
        </w:tc>
        <w:tc>
          <w:tcPr>
            <w:tcW w:w="7583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911487" w:rsidRPr="0059787E" w:rsidRDefault="00CF7839" w:rsidP="00CF7839">
            <w:pPr>
              <w:pStyle w:val="Overskrift1"/>
            </w:pPr>
            <w:bookmarkStart w:id="35" w:name="_Toc433221054"/>
            <w:r w:rsidRPr="0059787E">
              <w:t>Medlemskontingenten</w:t>
            </w:r>
            <w:bookmarkEnd w:id="35"/>
          </w:p>
          <w:p w:rsidR="00911487" w:rsidRDefault="00911487" w:rsidP="003F7403">
            <w:pPr>
              <w:pStyle w:val="Dokumenttekst"/>
              <w:tabs>
                <w:tab w:val="left" w:pos="426"/>
              </w:tabs>
            </w:pPr>
            <w:r>
              <w:t>- kr 1500 for 2.halvår 2015</w:t>
            </w:r>
          </w:p>
          <w:p w:rsidR="00911487" w:rsidRDefault="00911487" w:rsidP="003F7403">
            <w:pPr>
              <w:pStyle w:val="Dokumenttekst"/>
              <w:tabs>
                <w:tab w:val="left" w:pos="426"/>
              </w:tabs>
            </w:pPr>
            <w:r>
              <w:t>- kr 750 for de som har permisjon</w:t>
            </w:r>
          </w:p>
          <w:p w:rsidR="00911487" w:rsidRDefault="00911487" w:rsidP="003F7403">
            <w:pPr>
              <w:pStyle w:val="Dokumenttekst"/>
              <w:tabs>
                <w:tab w:val="left" w:pos="426"/>
              </w:tabs>
            </w:pPr>
            <w:r>
              <w:t>- Send med kroner for mat på NM nachspiel – kr 350,-</w:t>
            </w:r>
          </w:p>
          <w:p w:rsidR="00911487" w:rsidRDefault="00911487" w:rsidP="003F7403">
            <w:pPr>
              <w:pStyle w:val="Dokumenttekst"/>
              <w:tabs>
                <w:tab w:val="left" w:pos="426"/>
              </w:tabs>
            </w:pPr>
            <w:r>
              <w:t>- frist 15. oktober</w:t>
            </w:r>
          </w:p>
          <w:p w:rsidR="00911487" w:rsidRDefault="00911487" w:rsidP="003F7403">
            <w:pPr>
              <w:pStyle w:val="Dokumenttekst"/>
              <w:tabs>
                <w:tab w:val="left" w:pos="426"/>
              </w:tabs>
            </w:pPr>
            <w:r>
              <w:t xml:space="preserve">- Konto </w:t>
            </w:r>
            <w:proofErr w:type="spellStart"/>
            <w:r>
              <w:t>nr</w:t>
            </w:r>
            <w:proofErr w:type="spellEnd"/>
            <w:r>
              <w:t xml:space="preserve">: </w:t>
            </w:r>
            <w:r w:rsidR="00E11705" w:rsidRPr="00E11705">
              <w:t>1321.13.96983</w:t>
            </w:r>
          </w:p>
          <w:p w:rsidR="00911487" w:rsidRDefault="00911487" w:rsidP="003F7403">
            <w:pPr>
              <w:pStyle w:val="Dokumenttekst"/>
              <w:tabs>
                <w:tab w:val="left" w:pos="426"/>
              </w:tabs>
            </w:pPr>
            <w:r>
              <w:t xml:space="preserve">- Sende ut en mail til alle aktive </w:t>
            </w:r>
          </w:p>
        </w:tc>
        <w:tc>
          <w:tcPr>
            <w:tcW w:w="1205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911487" w:rsidRDefault="00911487" w:rsidP="003F7403">
            <w:pPr>
              <w:pStyle w:val="Dokumenttekst"/>
            </w:pPr>
          </w:p>
          <w:p w:rsidR="00911487" w:rsidRDefault="00911487" w:rsidP="003F7403">
            <w:pPr>
              <w:pStyle w:val="Dokumenttekst"/>
            </w:pPr>
          </w:p>
          <w:p w:rsidR="00911487" w:rsidRDefault="00911487" w:rsidP="003F7403">
            <w:pPr>
              <w:pStyle w:val="Dokumenttekst"/>
            </w:pPr>
          </w:p>
          <w:p w:rsidR="00911487" w:rsidRDefault="00911487" w:rsidP="003F7403">
            <w:pPr>
              <w:pStyle w:val="Dokumenttekst"/>
            </w:pPr>
          </w:p>
          <w:p w:rsidR="00911487" w:rsidRDefault="00911487" w:rsidP="003F7403">
            <w:pPr>
              <w:pStyle w:val="Dokumenttekst"/>
            </w:pPr>
          </w:p>
          <w:p w:rsidR="00911487" w:rsidRDefault="00911487" w:rsidP="003F7403">
            <w:pPr>
              <w:pStyle w:val="Dokumenttekst"/>
            </w:pPr>
          </w:p>
          <w:p w:rsidR="00C90F0F" w:rsidRDefault="00C90F0F" w:rsidP="003F7403">
            <w:pPr>
              <w:pStyle w:val="Dokumenttekst"/>
            </w:pPr>
          </w:p>
          <w:p w:rsidR="00C90F0F" w:rsidRDefault="00C90F0F" w:rsidP="003F7403">
            <w:pPr>
              <w:pStyle w:val="Dokumenttekst"/>
            </w:pPr>
          </w:p>
          <w:p w:rsidR="00911487" w:rsidRDefault="00911487" w:rsidP="003F7403">
            <w:pPr>
              <w:pStyle w:val="Dokumenttekst"/>
            </w:pPr>
            <w:r>
              <w:t>Tom T.</w:t>
            </w:r>
          </w:p>
        </w:tc>
        <w:tc>
          <w:tcPr>
            <w:tcW w:w="851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auto"/>
            </w:tcBorders>
          </w:tcPr>
          <w:p w:rsidR="00911487" w:rsidRDefault="00911487">
            <w:pPr>
              <w:pStyle w:val="Dokumenttekst"/>
            </w:pPr>
          </w:p>
          <w:p w:rsidR="00911487" w:rsidRDefault="00911487">
            <w:pPr>
              <w:pStyle w:val="Dokumenttekst"/>
            </w:pPr>
          </w:p>
          <w:p w:rsidR="00911487" w:rsidRDefault="00911487">
            <w:pPr>
              <w:pStyle w:val="Dokumenttekst"/>
            </w:pPr>
          </w:p>
          <w:p w:rsidR="00911487" w:rsidRDefault="00911487">
            <w:pPr>
              <w:pStyle w:val="Dokumenttekst"/>
            </w:pPr>
          </w:p>
          <w:p w:rsidR="00911487" w:rsidRDefault="00911487">
            <w:pPr>
              <w:pStyle w:val="Dokumenttekst"/>
            </w:pPr>
          </w:p>
          <w:p w:rsidR="00C90F0F" w:rsidRDefault="00C90F0F">
            <w:pPr>
              <w:pStyle w:val="Dokumenttekst"/>
            </w:pPr>
          </w:p>
          <w:p w:rsidR="00C90F0F" w:rsidRDefault="00C90F0F">
            <w:pPr>
              <w:pStyle w:val="Dokumenttekst"/>
            </w:pPr>
          </w:p>
          <w:p w:rsidR="00911487" w:rsidRDefault="00911487">
            <w:pPr>
              <w:pStyle w:val="Dokumenttekst"/>
            </w:pPr>
          </w:p>
          <w:p w:rsidR="00911487" w:rsidRDefault="00911487">
            <w:pPr>
              <w:pStyle w:val="Dokumenttekst"/>
            </w:pPr>
            <w:r>
              <w:t>OK!</w:t>
            </w:r>
          </w:p>
        </w:tc>
      </w:tr>
      <w:tr w:rsidR="00911487" w:rsidRPr="00E319E8" w:rsidTr="00EC04B3">
        <w:tc>
          <w:tcPr>
            <w:tcW w:w="993" w:type="dxa"/>
            <w:tcBorders>
              <w:top w:val="single" w:sz="6" w:space="0" w:color="BFBFBF" w:themeColor="background1" w:themeShade="BF"/>
              <w:left w:val="single" w:sz="6" w:space="0" w:color="auto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911487" w:rsidRDefault="00911487" w:rsidP="00E11705">
            <w:pPr>
              <w:pStyle w:val="Dokumentteks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Sak 1</w:t>
            </w:r>
            <w:r w:rsidR="00E11705">
              <w:rPr>
                <w:sz w:val="18"/>
                <w:szCs w:val="18"/>
              </w:rPr>
              <w:t>1</w:t>
            </w:r>
          </w:p>
        </w:tc>
        <w:tc>
          <w:tcPr>
            <w:tcW w:w="7583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911487" w:rsidRPr="0039789B" w:rsidRDefault="00911487" w:rsidP="00CF7839">
            <w:pPr>
              <w:pStyle w:val="Overskrift1"/>
            </w:pPr>
            <w:bookmarkStart w:id="36" w:name="_Toc433221055"/>
            <w:r w:rsidRPr="0039789B">
              <w:t xml:space="preserve">Oppstarts seminar </w:t>
            </w:r>
            <w:proofErr w:type="gramStart"/>
            <w:r w:rsidRPr="0039789B">
              <w:t>Januar</w:t>
            </w:r>
            <w:proofErr w:type="gramEnd"/>
            <w:r>
              <w:t>/ Februar</w:t>
            </w:r>
            <w:r w:rsidRPr="0039789B">
              <w:t xml:space="preserve"> 2016</w:t>
            </w:r>
            <w:bookmarkEnd w:id="36"/>
          </w:p>
          <w:p w:rsidR="00911487" w:rsidRDefault="00911487" w:rsidP="003F7403">
            <w:pPr>
              <w:pStyle w:val="Dokumenttekst"/>
              <w:tabs>
                <w:tab w:val="left" w:pos="426"/>
              </w:tabs>
            </w:pPr>
            <w:r>
              <w:t>- Foreslå et oppstartseminar – Uke 3-6, en helg</w:t>
            </w:r>
          </w:p>
          <w:p w:rsidR="00911487" w:rsidRDefault="00911487" w:rsidP="003F7403">
            <w:pPr>
              <w:pStyle w:val="Dokumenttekst"/>
              <w:tabs>
                <w:tab w:val="left" w:pos="426"/>
              </w:tabs>
            </w:pPr>
            <w:r>
              <w:t xml:space="preserve">- Forberedelser til: </w:t>
            </w:r>
          </w:p>
          <w:p w:rsidR="00911487" w:rsidRDefault="00911487" w:rsidP="006D63D9">
            <w:pPr>
              <w:pStyle w:val="Dokumenttekst"/>
              <w:tabs>
                <w:tab w:val="left" w:pos="426"/>
              </w:tabs>
              <w:ind w:left="426"/>
            </w:pPr>
            <w:r>
              <w:t>- 4/3-16: Øl og sang</w:t>
            </w:r>
          </w:p>
          <w:p w:rsidR="00911487" w:rsidRDefault="00911487" w:rsidP="006D63D9">
            <w:pPr>
              <w:pStyle w:val="Dokumenttekst"/>
              <w:tabs>
                <w:tab w:val="left" w:pos="426"/>
              </w:tabs>
              <w:ind w:left="426"/>
            </w:pPr>
            <w:r>
              <w:t>- 26/4-16: Sørum Kirkejubileum</w:t>
            </w:r>
          </w:p>
          <w:p w:rsidR="00911487" w:rsidRDefault="00911487" w:rsidP="00D82E5C">
            <w:pPr>
              <w:pStyle w:val="Dokumenttekst"/>
              <w:tabs>
                <w:tab w:val="left" w:pos="426"/>
              </w:tabs>
              <w:ind w:left="426"/>
            </w:pPr>
            <w:r>
              <w:t xml:space="preserve">- 27/4-16: Vår konsert - </w:t>
            </w:r>
          </w:p>
          <w:p w:rsidR="00911487" w:rsidRDefault="00911487" w:rsidP="006D63D9">
            <w:pPr>
              <w:pStyle w:val="Dokumenttekst"/>
              <w:tabs>
                <w:tab w:val="left" w:pos="426"/>
              </w:tabs>
              <w:ind w:left="426"/>
            </w:pPr>
            <w:r>
              <w:t xml:space="preserve">- 9/6-16: </w:t>
            </w:r>
            <w:proofErr w:type="spellStart"/>
            <w:r>
              <w:t>Byfesten</w:t>
            </w:r>
            <w:proofErr w:type="spellEnd"/>
          </w:p>
          <w:p w:rsidR="00911487" w:rsidRDefault="00911487" w:rsidP="00911487">
            <w:pPr>
              <w:pStyle w:val="Dokumenttekst"/>
              <w:tabs>
                <w:tab w:val="left" w:pos="426"/>
              </w:tabs>
            </w:pPr>
            <w:r>
              <w:t xml:space="preserve">Høst </w:t>
            </w:r>
            <w:proofErr w:type="gramStart"/>
            <w:r>
              <w:t>seminar</w:t>
            </w:r>
            <w:r w:rsidR="00E11705">
              <w:t xml:space="preserve"> ?</w:t>
            </w:r>
            <w:proofErr w:type="gramEnd"/>
            <w:r>
              <w:t xml:space="preserve"> </w:t>
            </w:r>
          </w:p>
          <w:p w:rsidR="00911487" w:rsidRDefault="00911487" w:rsidP="006D63D9">
            <w:pPr>
              <w:pStyle w:val="Dokumenttekst"/>
              <w:tabs>
                <w:tab w:val="left" w:pos="426"/>
              </w:tabs>
              <w:ind w:left="426"/>
            </w:pPr>
            <w:r>
              <w:t>- 22/9-16: Italia turen – Gardasjøen</w:t>
            </w:r>
          </w:p>
          <w:p w:rsidR="00911487" w:rsidRDefault="00911487" w:rsidP="000F10A9">
            <w:pPr>
              <w:pStyle w:val="Dokumenttekst"/>
              <w:tabs>
                <w:tab w:val="left" w:pos="426"/>
              </w:tabs>
              <w:ind w:left="426"/>
            </w:pPr>
            <w:r>
              <w:t xml:space="preserve">- </w:t>
            </w:r>
            <w:hyperlink r:id="rId9" w:history="1">
              <w:r w:rsidRPr="0007762C">
                <w:rPr>
                  <w:rStyle w:val="Hyperkobling"/>
                </w:rPr>
                <w:t>www.fermatevokal.net</w:t>
              </w:r>
            </w:hyperlink>
            <w:r>
              <w:t xml:space="preserve"> =&gt; Ny struktur?</w:t>
            </w:r>
          </w:p>
        </w:tc>
        <w:tc>
          <w:tcPr>
            <w:tcW w:w="1205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911487" w:rsidRDefault="00911487" w:rsidP="003F7403">
            <w:pPr>
              <w:pStyle w:val="Dokumenttekst"/>
            </w:pPr>
          </w:p>
          <w:p w:rsidR="00911487" w:rsidRDefault="00911487" w:rsidP="003F7403">
            <w:pPr>
              <w:pStyle w:val="Dokumenttekst"/>
            </w:pPr>
          </w:p>
          <w:p w:rsidR="00911487" w:rsidRDefault="00911487" w:rsidP="003F7403">
            <w:pPr>
              <w:pStyle w:val="Dokumenttekst"/>
            </w:pPr>
          </w:p>
          <w:p w:rsidR="00911487" w:rsidRDefault="00911487" w:rsidP="003F7403">
            <w:pPr>
              <w:pStyle w:val="Dokumenttekst"/>
            </w:pPr>
          </w:p>
          <w:p w:rsidR="00911487" w:rsidRDefault="00911487" w:rsidP="003F7403">
            <w:pPr>
              <w:pStyle w:val="Dokumenttekst"/>
            </w:pPr>
          </w:p>
          <w:p w:rsidR="00911487" w:rsidRDefault="00911487" w:rsidP="003F7403">
            <w:pPr>
              <w:pStyle w:val="Dokumenttekst"/>
            </w:pPr>
          </w:p>
          <w:p w:rsidR="00911487" w:rsidRDefault="00911487" w:rsidP="003F7403">
            <w:pPr>
              <w:pStyle w:val="Dokumenttekst"/>
            </w:pPr>
          </w:p>
          <w:p w:rsidR="00911487" w:rsidRDefault="00911487" w:rsidP="003F7403">
            <w:pPr>
              <w:pStyle w:val="Dokumenttekst"/>
            </w:pPr>
          </w:p>
          <w:p w:rsidR="00710B8E" w:rsidRDefault="00710B8E" w:rsidP="003F7403">
            <w:pPr>
              <w:pStyle w:val="Dokumenttekst"/>
            </w:pPr>
          </w:p>
          <w:p w:rsidR="00710B8E" w:rsidRDefault="00710B8E" w:rsidP="003F7403">
            <w:pPr>
              <w:pStyle w:val="Dokumenttekst"/>
            </w:pPr>
          </w:p>
          <w:p w:rsidR="00710B8E" w:rsidRDefault="00710B8E" w:rsidP="003F7403">
            <w:pPr>
              <w:pStyle w:val="Dokumenttekst"/>
            </w:pPr>
          </w:p>
          <w:p w:rsidR="00911487" w:rsidRDefault="00911487" w:rsidP="003F7403">
            <w:pPr>
              <w:pStyle w:val="Dokumenttekst"/>
            </w:pPr>
            <w:r>
              <w:t xml:space="preserve">Ketil </w:t>
            </w:r>
          </w:p>
        </w:tc>
        <w:tc>
          <w:tcPr>
            <w:tcW w:w="851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auto"/>
            </w:tcBorders>
          </w:tcPr>
          <w:p w:rsidR="00911487" w:rsidRDefault="00911487">
            <w:pPr>
              <w:pStyle w:val="Dokumenttekst"/>
            </w:pPr>
          </w:p>
        </w:tc>
      </w:tr>
      <w:tr w:rsidR="00911487" w:rsidRPr="00E319E8" w:rsidTr="00EC04B3">
        <w:tc>
          <w:tcPr>
            <w:tcW w:w="993" w:type="dxa"/>
            <w:tcBorders>
              <w:top w:val="single" w:sz="6" w:space="0" w:color="BFBFBF" w:themeColor="background1" w:themeShade="BF"/>
              <w:left w:val="single" w:sz="6" w:space="0" w:color="auto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911487" w:rsidRDefault="00911487" w:rsidP="00CC1266">
            <w:pPr>
              <w:pStyle w:val="Dokumentteks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Sak 1</w:t>
            </w:r>
            <w:r w:rsidR="00E11705">
              <w:rPr>
                <w:sz w:val="18"/>
                <w:szCs w:val="18"/>
              </w:rPr>
              <w:t>2</w:t>
            </w:r>
          </w:p>
        </w:tc>
        <w:tc>
          <w:tcPr>
            <w:tcW w:w="7583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C90F0F" w:rsidRDefault="00C90F0F" w:rsidP="00CF7839">
            <w:pPr>
              <w:pStyle w:val="Overskrift1"/>
            </w:pPr>
            <w:bookmarkStart w:id="37" w:name="_Toc433221056"/>
            <w:r>
              <w:t>Rekrutering av nye medlemmer</w:t>
            </w:r>
            <w:bookmarkEnd w:id="37"/>
          </w:p>
          <w:p w:rsidR="00911487" w:rsidRPr="004E3DFA" w:rsidRDefault="00C90F0F" w:rsidP="003F7403">
            <w:pPr>
              <w:pStyle w:val="Dokumenttekst"/>
              <w:tabs>
                <w:tab w:val="left" w:pos="426"/>
              </w:tabs>
              <w:rPr>
                <w:b/>
              </w:rPr>
            </w:pPr>
            <w:r w:rsidRPr="00C90F0F">
              <w:rPr>
                <w:b/>
                <w:i/>
              </w:rPr>
              <w:t xml:space="preserve">- </w:t>
            </w:r>
            <w:r w:rsidR="00911487" w:rsidRPr="00C90F0F">
              <w:rPr>
                <w:b/>
                <w:i/>
              </w:rPr>
              <w:t>det er særlig behov for</w:t>
            </w:r>
            <w:r w:rsidR="00911487" w:rsidRPr="004E3DFA">
              <w:rPr>
                <w:b/>
              </w:rPr>
              <w:t>:</w:t>
            </w:r>
          </w:p>
          <w:p w:rsidR="00911487" w:rsidRDefault="00911487" w:rsidP="00C90F0F">
            <w:pPr>
              <w:pStyle w:val="Dokumenttekst"/>
              <w:tabs>
                <w:tab w:val="left" w:pos="426"/>
              </w:tabs>
              <w:ind w:left="426"/>
            </w:pPr>
            <w:r>
              <w:t>- Alt</w:t>
            </w:r>
          </w:p>
          <w:p w:rsidR="00911487" w:rsidRDefault="00911487" w:rsidP="00710B8E">
            <w:pPr>
              <w:pStyle w:val="Dokumenttekst"/>
              <w:tabs>
                <w:tab w:val="left" w:pos="426"/>
              </w:tabs>
              <w:ind w:left="426"/>
            </w:pPr>
            <w:r>
              <w:t>- Sopran</w:t>
            </w:r>
          </w:p>
        </w:tc>
        <w:tc>
          <w:tcPr>
            <w:tcW w:w="1205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911487" w:rsidRDefault="00911487" w:rsidP="003F7403">
            <w:pPr>
              <w:pStyle w:val="Dokumenttekst"/>
            </w:pPr>
          </w:p>
          <w:p w:rsidR="00710B8E" w:rsidRDefault="00710B8E" w:rsidP="003F7403">
            <w:pPr>
              <w:pStyle w:val="Dokumenttekst"/>
            </w:pPr>
          </w:p>
          <w:p w:rsidR="00710B8E" w:rsidRDefault="00710B8E" w:rsidP="003F7403">
            <w:pPr>
              <w:pStyle w:val="Dokumenttekst"/>
            </w:pPr>
            <w:r>
              <w:t>Alle</w:t>
            </w:r>
          </w:p>
        </w:tc>
        <w:tc>
          <w:tcPr>
            <w:tcW w:w="851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auto"/>
            </w:tcBorders>
          </w:tcPr>
          <w:p w:rsidR="00911487" w:rsidRDefault="00911487">
            <w:pPr>
              <w:pStyle w:val="Dokumenttekst"/>
            </w:pPr>
          </w:p>
        </w:tc>
      </w:tr>
      <w:tr w:rsidR="00911487" w:rsidRPr="00E319E8" w:rsidTr="00EC04B3">
        <w:tc>
          <w:tcPr>
            <w:tcW w:w="993" w:type="dxa"/>
            <w:tcBorders>
              <w:top w:val="single" w:sz="6" w:space="0" w:color="BFBFBF" w:themeColor="background1" w:themeShade="BF"/>
              <w:left w:val="single" w:sz="6" w:space="0" w:color="auto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911487" w:rsidRDefault="00911487" w:rsidP="00CC1266">
            <w:pPr>
              <w:pStyle w:val="Dokumentteks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Sak 1</w:t>
            </w:r>
            <w:r w:rsidR="00E11705">
              <w:rPr>
                <w:sz w:val="18"/>
                <w:szCs w:val="18"/>
              </w:rPr>
              <w:t>3</w:t>
            </w:r>
          </w:p>
        </w:tc>
        <w:tc>
          <w:tcPr>
            <w:tcW w:w="7583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911487" w:rsidRPr="004E3DFA" w:rsidRDefault="00C90F0F" w:rsidP="00CF7839">
            <w:pPr>
              <w:pStyle w:val="Overskrift1"/>
            </w:pPr>
            <w:bookmarkStart w:id="38" w:name="_Toc433221057"/>
            <w:r>
              <w:t>Nye styremedlemmer 2016</w:t>
            </w:r>
            <w:bookmarkEnd w:id="38"/>
          </w:p>
          <w:p w:rsidR="00911487" w:rsidRDefault="00911487" w:rsidP="003F7403">
            <w:pPr>
              <w:pStyle w:val="Dokumenttekst"/>
              <w:tabs>
                <w:tab w:val="left" w:pos="426"/>
              </w:tabs>
            </w:pPr>
            <w:r>
              <w:t>- Siv går av i 2016 – Årsmøte</w:t>
            </w:r>
          </w:p>
          <w:p w:rsidR="00911487" w:rsidRDefault="00911487" w:rsidP="003F7403">
            <w:pPr>
              <w:pStyle w:val="Dokumenttekst"/>
              <w:tabs>
                <w:tab w:val="left" w:pos="426"/>
              </w:tabs>
            </w:pPr>
            <w:r>
              <w:t>- Valgkomiteen – må starte arbeidet med å finne:</w:t>
            </w:r>
          </w:p>
          <w:p w:rsidR="00911487" w:rsidRDefault="00911487" w:rsidP="003F7403">
            <w:pPr>
              <w:pStyle w:val="Dokumenttekst"/>
              <w:tabs>
                <w:tab w:val="left" w:pos="426"/>
              </w:tabs>
            </w:pPr>
            <w:r>
              <w:t>- Ny Leder</w:t>
            </w:r>
          </w:p>
          <w:p w:rsidR="00911487" w:rsidRDefault="00911487" w:rsidP="003F7403">
            <w:pPr>
              <w:pStyle w:val="Dokumenttekst"/>
              <w:tabs>
                <w:tab w:val="left" w:pos="426"/>
              </w:tabs>
            </w:pPr>
            <w:r>
              <w:t>- Kasserer</w:t>
            </w:r>
          </w:p>
          <w:p w:rsidR="00911487" w:rsidRDefault="00911487" w:rsidP="003F7403">
            <w:pPr>
              <w:pStyle w:val="Dokumenttekst"/>
              <w:tabs>
                <w:tab w:val="left" w:pos="426"/>
              </w:tabs>
            </w:pPr>
            <w:r>
              <w:t>- Sekretær(Nestleder)</w:t>
            </w:r>
          </w:p>
        </w:tc>
        <w:tc>
          <w:tcPr>
            <w:tcW w:w="1205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710B8E" w:rsidRDefault="00710B8E" w:rsidP="003F7403">
            <w:pPr>
              <w:pStyle w:val="Dokumenttekst"/>
            </w:pPr>
          </w:p>
          <w:p w:rsidR="00710B8E" w:rsidRDefault="00710B8E" w:rsidP="003F7403">
            <w:pPr>
              <w:pStyle w:val="Dokumenttekst"/>
            </w:pPr>
          </w:p>
          <w:p w:rsidR="00911487" w:rsidRDefault="00911487" w:rsidP="003F7403">
            <w:pPr>
              <w:pStyle w:val="Dokumenttekst"/>
            </w:pPr>
            <w:r>
              <w:t xml:space="preserve">Ketil/ Anne </w:t>
            </w:r>
            <w:proofErr w:type="spellStart"/>
            <w:r>
              <w:t>Joran</w:t>
            </w:r>
            <w:proofErr w:type="spellEnd"/>
          </w:p>
        </w:tc>
        <w:tc>
          <w:tcPr>
            <w:tcW w:w="851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auto"/>
            </w:tcBorders>
          </w:tcPr>
          <w:p w:rsidR="00911487" w:rsidRDefault="00911487">
            <w:pPr>
              <w:pStyle w:val="Dokumenttekst"/>
            </w:pPr>
          </w:p>
        </w:tc>
      </w:tr>
      <w:tr w:rsidR="00911487" w:rsidRPr="00E319E8" w:rsidTr="00EC04B3">
        <w:tc>
          <w:tcPr>
            <w:tcW w:w="993" w:type="dxa"/>
            <w:tcBorders>
              <w:top w:val="single" w:sz="6" w:space="0" w:color="BFBFBF" w:themeColor="background1" w:themeShade="BF"/>
              <w:left w:val="single" w:sz="6" w:space="0" w:color="auto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911487" w:rsidRDefault="00911487" w:rsidP="00CC1266">
            <w:pPr>
              <w:pStyle w:val="Dokumenttekst"/>
              <w:rPr>
                <w:sz w:val="18"/>
                <w:szCs w:val="18"/>
              </w:rPr>
            </w:pPr>
          </w:p>
        </w:tc>
        <w:tc>
          <w:tcPr>
            <w:tcW w:w="7583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911487" w:rsidRDefault="00911487" w:rsidP="003F7403">
            <w:pPr>
              <w:pStyle w:val="Dokumenttekst"/>
              <w:tabs>
                <w:tab w:val="left" w:pos="426"/>
              </w:tabs>
            </w:pPr>
          </w:p>
        </w:tc>
        <w:tc>
          <w:tcPr>
            <w:tcW w:w="1205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911487" w:rsidRDefault="00911487" w:rsidP="003F7403">
            <w:pPr>
              <w:pStyle w:val="Dokumenttekst"/>
            </w:pPr>
          </w:p>
        </w:tc>
        <w:tc>
          <w:tcPr>
            <w:tcW w:w="851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auto"/>
            </w:tcBorders>
          </w:tcPr>
          <w:p w:rsidR="00911487" w:rsidRDefault="00911487">
            <w:pPr>
              <w:pStyle w:val="Dokumenttekst"/>
            </w:pPr>
          </w:p>
        </w:tc>
      </w:tr>
      <w:tr w:rsidR="00911487" w:rsidRPr="00E319E8" w:rsidTr="00EC04B3">
        <w:tc>
          <w:tcPr>
            <w:tcW w:w="993" w:type="dxa"/>
            <w:tcBorders>
              <w:top w:val="single" w:sz="6" w:space="0" w:color="BFBFBF" w:themeColor="background1" w:themeShade="BF"/>
              <w:left w:val="single" w:sz="6" w:space="0" w:color="auto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911487" w:rsidRDefault="00911487" w:rsidP="00CC1266">
            <w:pPr>
              <w:pStyle w:val="Dokumentteks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Neste møte</w:t>
            </w:r>
          </w:p>
        </w:tc>
        <w:tc>
          <w:tcPr>
            <w:tcW w:w="7583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911487" w:rsidRDefault="00911487" w:rsidP="003F7403">
            <w:pPr>
              <w:pStyle w:val="Dokumenttekst"/>
              <w:tabs>
                <w:tab w:val="left" w:pos="426"/>
              </w:tabs>
            </w:pPr>
            <w:r>
              <w:t xml:space="preserve">Dato: </w:t>
            </w:r>
            <w:r w:rsidR="00E11705">
              <w:t>9.desember</w:t>
            </w:r>
          </w:p>
          <w:p w:rsidR="00911487" w:rsidRDefault="00911487" w:rsidP="003F7403">
            <w:pPr>
              <w:pStyle w:val="Dokumenttekst"/>
              <w:tabs>
                <w:tab w:val="left" w:pos="426"/>
              </w:tabs>
            </w:pPr>
            <w:proofErr w:type="spellStart"/>
            <w:r>
              <w:t>Kl</w:t>
            </w:r>
            <w:proofErr w:type="spellEnd"/>
            <w:r>
              <w:t>: 16:30- 18:00</w:t>
            </w:r>
          </w:p>
          <w:p w:rsidR="00911487" w:rsidRDefault="00911487" w:rsidP="003F7403">
            <w:pPr>
              <w:pStyle w:val="Dokumenttekst"/>
              <w:tabs>
                <w:tab w:val="left" w:pos="426"/>
              </w:tabs>
            </w:pPr>
            <w:r>
              <w:t xml:space="preserve">Sted: Grene AS, </w:t>
            </w:r>
            <w:r w:rsidRPr="00EC04B3">
              <w:t>Vestvollveien 34</w:t>
            </w:r>
            <w:r>
              <w:t>E</w:t>
            </w:r>
            <w:r w:rsidRPr="00EC04B3">
              <w:t>, 2019 Skedsmokorset</w:t>
            </w:r>
          </w:p>
        </w:tc>
        <w:tc>
          <w:tcPr>
            <w:tcW w:w="1205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BFBFBF" w:themeColor="background1" w:themeShade="BF"/>
            </w:tcBorders>
          </w:tcPr>
          <w:p w:rsidR="00911487" w:rsidRDefault="00911487" w:rsidP="003F7403">
            <w:pPr>
              <w:pStyle w:val="Dokumenttekst"/>
            </w:pPr>
          </w:p>
        </w:tc>
        <w:tc>
          <w:tcPr>
            <w:tcW w:w="851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BFBFBF" w:themeColor="background1" w:themeShade="BF"/>
              <w:right w:val="single" w:sz="6" w:space="0" w:color="auto"/>
            </w:tcBorders>
          </w:tcPr>
          <w:p w:rsidR="00911487" w:rsidRDefault="00911487">
            <w:pPr>
              <w:pStyle w:val="Dokumenttekst"/>
            </w:pPr>
          </w:p>
        </w:tc>
      </w:tr>
      <w:tr w:rsidR="00911487" w:rsidRPr="00E319E8" w:rsidTr="00EC04B3">
        <w:tc>
          <w:tcPr>
            <w:tcW w:w="993" w:type="dxa"/>
            <w:tcBorders>
              <w:top w:val="single" w:sz="6" w:space="0" w:color="BFBFBF" w:themeColor="background1" w:themeShade="BF"/>
              <w:left w:val="single" w:sz="6" w:space="0" w:color="auto"/>
              <w:bottom w:val="single" w:sz="6" w:space="0" w:color="auto"/>
              <w:right w:val="single" w:sz="6" w:space="0" w:color="BFBFBF" w:themeColor="background1" w:themeShade="BF"/>
            </w:tcBorders>
          </w:tcPr>
          <w:p w:rsidR="00911487" w:rsidRDefault="00911487" w:rsidP="00CC1266">
            <w:pPr>
              <w:pStyle w:val="Dokumenttekst"/>
              <w:rPr>
                <w:sz w:val="18"/>
                <w:szCs w:val="18"/>
              </w:rPr>
            </w:pPr>
          </w:p>
        </w:tc>
        <w:tc>
          <w:tcPr>
            <w:tcW w:w="7583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auto"/>
              <w:right w:val="single" w:sz="6" w:space="0" w:color="BFBFBF" w:themeColor="background1" w:themeShade="BF"/>
            </w:tcBorders>
          </w:tcPr>
          <w:p w:rsidR="00911487" w:rsidRDefault="00911487" w:rsidP="003F7403">
            <w:pPr>
              <w:pStyle w:val="Dokumenttekst"/>
              <w:tabs>
                <w:tab w:val="left" w:pos="426"/>
              </w:tabs>
            </w:pPr>
          </w:p>
        </w:tc>
        <w:tc>
          <w:tcPr>
            <w:tcW w:w="1205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auto"/>
              <w:right w:val="single" w:sz="6" w:space="0" w:color="BFBFBF" w:themeColor="background1" w:themeShade="BF"/>
            </w:tcBorders>
          </w:tcPr>
          <w:p w:rsidR="00911487" w:rsidRDefault="00911487" w:rsidP="003F7403">
            <w:pPr>
              <w:pStyle w:val="Dokumenttekst"/>
            </w:pPr>
          </w:p>
        </w:tc>
        <w:tc>
          <w:tcPr>
            <w:tcW w:w="851" w:type="dxa"/>
            <w:tcBorders>
              <w:top w:val="single" w:sz="6" w:space="0" w:color="BFBFBF" w:themeColor="background1" w:themeShade="BF"/>
              <w:left w:val="single" w:sz="6" w:space="0" w:color="BFBFBF" w:themeColor="background1" w:themeShade="BF"/>
              <w:bottom w:val="single" w:sz="6" w:space="0" w:color="auto"/>
              <w:right w:val="single" w:sz="6" w:space="0" w:color="auto"/>
            </w:tcBorders>
          </w:tcPr>
          <w:p w:rsidR="00911487" w:rsidRDefault="00911487">
            <w:pPr>
              <w:pStyle w:val="Dokumenttekst"/>
            </w:pPr>
          </w:p>
        </w:tc>
      </w:tr>
    </w:tbl>
    <w:p w:rsidR="004A169E" w:rsidRPr="00E319E8" w:rsidRDefault="004A169E" w:rsidP="001B0AFB"/>
    <w:sectPr w:rsidR="004A169E" w:rsidRPr="00E319E8" w:rsidSect="004E3DFA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type w:val="continuous"/>
      <w:pgSz w:w="11907" w:h="16840" w:code="9"/>
      <w:pgMar w:top="690" w:right="1418" w:bottom="1560" w:left="1418" w:header="142" w:footer="113" w:gutter="0"/>
      <w:paperSrc w:first="15" w:other="15"/>
      <w:cols w:space="708"/>
      <w:formProt w:val="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6564" w:rsidRDefault="00406564">
      <w:r>
        <w:separator/>
      </w:r>
    </w:p>
  </w:endnote>
  <w:endnote w:type="continuationSeparator" w:id="0">
    <w:p w:rsidR="00406564" w:rsidRDefault="004065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umnst777 Blk BT">
    <w:altName w:val="Arial"/>
    <w:charset w:val="00"/>
    <w:family w:val="swiss"/>
    <w:pitch w:val="variable"/>
    <w:sig w:usb0="00000001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umnst777 BT">
    <w:altName w:val="Lucida Sans Unicode"/>
    <w:charset w:val="00"/>
    <w:family w:val="swiss"/>
    <w:pitch w:val="variable"/>
    <w:sig w:usb0="00000087" w:usb1="00000000" w:usb2="00000000" w:usb3="00000000" w:csb0="0000001B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E5C" w:rsidRDefault="00D82E5C">
    <w:pPr>
      <w:pStyle w:val="Bunntekst"/>
    </w:pPr>
    <w:r>
      <w:rPr>
        <w:noProof/>
        <w:lang w:eastAsia="nb-NO"/>
      </w:rPr>
      <w:drawing>
        <wp:anchor distT="0" distB="0" distL="114300" distR="114300" simplePos="0" relativeHeight="251658240" behindDoc="1" locked="0" layoutInCell="1" allowOverlap="1" wp14:anchorId="662EAC2C" wp14:editId="278FF7C1">
          <wp:simplePos x="0" y="0"/>
          <wp:positionH relativeFrom="column">
            <wp:posOffset>4775835</wp:posOffset>
          </wp:positionH>
          <wp:positionV relativeFrom="paragraph">
            <wp:posOffset>-452120</wp:posOffset>
          </wp:positionV>
          <wp:extent cx="1502410" cy="756285"/>
          <wp:effectExtent l="0" t="0" r="2540" b="5715"/>
          <wp:wrapThrough wrapText="bothSides">
            <wp:wrapPolygon edited="0">
              <wp:start x="0" y="0"/>
              <wp:lineTo x="0" y="21219"/>
              <wp:lineTo x="21363" y="21219"/>
              <wp:lineTo x="21363" y="0"/>
              <wp:lineTo x="0" y="0"/>
            </wp:wrapPolygon>
          </wp:wrapThrough>
          <wp:docPr id="3" name="Bild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2155" b="25638"/>
                  <a:stretch/>
                </pic:blipFill>
                <pic:spPr bwMode="auto">
                  <a:xfrm>
                    <a:off x="0" y="0"/>
                    <a:ext cx="1502410" cy="75628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D82E5C" w:rsidRDefault="00D82E5C">
    <w:pPr>
      <w:pStyle w:val="Bunn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E5C" w:rsidRDefault="00D82E5C">
    <w:pPr>
      <w:pStyle w:val="Bunn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6564" w:rsidRDefault="00406564">
      <w:r>
        <w:separator/>
      </w:r>
    </w:p>
  </w:footnote>
  <w:footnote w:type="continuationSeparator" w:id="0">
    <w:p w:rsidR="00406564" w:rsidRDefault="0040656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E5C" w:rsidRPr="00E319E8" w:rsidRDefault="00D82E5C">
    <w:pPr>
      <w:pStyle w:val="Topptekst"/>
      <w:framePr w:wrap="around" w:vAnchor="text" w:hAnchor="margin" w:xAlign="right" w:y="1"/>
      <w:rPr>
        <w:rStyle w:val="Sidetall"/>
      </w:rPr>
    </w:pPr>
    <w:r w:rsidRPr="00E319E8">
      <w:rPr>
        <w:rStyle w:val="Sidetall"/>
      </w:rPr>
      <w:fldChar w:fldCharType="begin"/>
    </w:r>
    <w:r w:rsidRPr="00E319E8">
      <w:rPr>
        <w:rStyle w:val="Sidetall"/>
      </w:rPr>
      <w:instrText xml:space="preserve">PAGE  </w:instrText>
    </w:r>
    <w:r w:rsidRPr="00E319E8">
      <w:rPr>
        <w:rStyle w:val="Sidetall"/>
      </w:rPr>
      <w:fldChar w:fldCharType="end"/>
    </w:r>
  </w:p>
  <w:p w:rsidR="00D82E5C" w:rsidRPr="00E319E8" w:rsidRDefault="00D82E5C">
    <w:pPr>
      <w:pStyle w:val="Topptekst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E5C" w:rsidRPr="00E319E8" w:rsidRDefault="00D82E5C">
    <w:pPr>
      <w:pStyle w:val="Topptekst"/>
      <w:tabs>
        <w:tab w:val="clear" w:pos="9072"/>
        <w:tab w:val="right" w:pos="7938"/>
      </w:tabs>
      <w:ind w:right="-1"/>
      <w:jc w:val="right"/>
      <w:rPr>
        <w:rStyle w:val="Sidetall"/>
      </w:rPr>
    </w:pPr>
    <w:r w:rsidRPr="00E319E8">
      <w:rPr>
        <w:rStyle w:val="Sidetall"/>
      </w:rPr>
      <w:fldChar w:fldCharType="begin"/>
    </w:r>
    <w:r w:rsidRPr="00E319E8">
      <w:rPr>
        <w:rStyle w:val="Sidetall"/>
      </w:rPr>
      <w:instrText xml:space="preserve"> PAGE </w:instrText>
    </w:r>
    <w:r w:rsidRPr="00E319E8">
      <w:rPr>
        <w:rStyle w:val="Sidetall"/>
      </w:rPr>
      <w:fldChar w:fldCharType="separate"/>
    </w:r>
    <w:r w:rsidR="00C43886">
      <w:rPr>
        <w:rStyle w:val="Sidetall"/>
        <w:noProof/>
      </w:rPr>
      <w:t>2</w:t>
    </w:r>
    <w:r w:rsidRPr="00E319E8">
      <w:rPr>
        <w:rStyle w:val="Sidetall"/>
      </w:rPr>
      <w:fldChar w:fldCharType="end"/>
    </w:r>
  </w:p>
  <w:p w:rsidR="00D82E5C" w:rsidRPr="00E319E8" w:rsidRDefault="00D82E5C">
    <w:pPr>
      <w:pStyle w:val="Topptekst"/>
      <w:jc w:val="righ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2E5C" w:rsidRPr="00E319E8" w:rsidRDefault="00D82E5C">
    <w:pPr>
      <w:pStyle w:val="Topptekst"/>
    </w:pPr>
    <w:r>
      <w:rPr>
        <w:noProof/>
        <w:lang w:eastAsia="nb-NO"/>
      </w:rPr>
      <w:drawing>
        <wp:inline distT="0" distB="0" distL="0" distR="0" wp14:anchorId="5920683A" wp14:editId="4B4B4CFD">
          <wp:extent cx="5760085" cy="1243752"/>
          <wp:effectExtent l="0" t="0" r="0" b="0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0085" cy="124375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9564F6"/>
    <w:multiLevelType w:val="hybridMultilevel"/>
    <w:tmpl w:val="FDDECED6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D1048E7"/>
    <w:multiLevelType w:val="hybridMultilevel"/>
    <w:tmpl w:val="049E6D0C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47D39BC"/>
    <w:multiLevelType w:val="hybridMultilevel"/>
    <w:tmpl w:val="32C61E46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DE783B"/>
    <w:multiLevelType w:val="hybridMultilevel"/>
    <w:tmpl w:val="84121D26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C761FB6"/>
    <w:multiLevelType w:val="hybridMultilevel"/>
    <w:tmpl w:val="99EEA3DA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D3A71B5"/>
    <w:multiLevelType w:val="hybridMultilevel"/>
    <w:tmpl w:val="160041EA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52B7513"/>
    <w:multiLevelType w:val="hybridMultilevel"/>
    <w:tmpl w:val="36302E5C"/>
    <w:lvl w:ilvl="0" w:tplc="0414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">
    <w:nsid w:val="3D0121DC"/>
    <w:multiLevelType w:val="hybridMultilevel"/>
    <w:tmpl w:val="693E0A3C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E003D4A"/>
    <w:multiLevelType w:val="hybridMultilevel"/>
    <w:tmpl w:val="F578B60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2255783"/>
    <w:multiLevelType w:val="hybridMultilevel"/>
    <w:tmpl w:val="FCDAF18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3"/>
  </w:num>
  <w:num w:numId="6">
    <w:abstractNumId w:val="7"/>
  </w:num>
  <w:num w:numId="7">
    <w:abstractNumId w:val="5"/>
  </w:num>
  <w:num w:numId="8">
    <w:abstractNumId w:val="6"/>
  </w:num>
  <w:num w:numId="9">
    <w:abstractNumId w:val="8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SveisDok" w:val="1"/>
  </w:docVars>
  <w:rsids>
    <w:rsidRoot w:val="001C2230"/>
    <w:rsid w:val="000637CC"/>
    <w:rsid w:val="0006415B"/>
    <w:rsid w:val="000669AA"/>
    <w:rsid w:val="00071EA6"/>
    <w:rsid w:val="000B660D"/>
    <w:rsid w:val="000C409D"/>
    <w:rsid w:val="000D5928"/>
    <w:rsid w:val="000E48FA"/>
    <w:rsid w:val="000F10A9"/>
    <w:rsid w:val="000F14D2"/>
    <w:rsid w:val="001108E5"/>
    <w:rsid w:val="00115656"/>
    <w:rsid w:val="00117AD1"/>
    <w:rsid w:val="00117E8F"/>
    <w:rsid w:val="00136BD4"/>
    <w:rsid w:val="00150CA5"/>
    <w:rsid w:val="001657D9"/>
    <w:rsid w:val="001666C1"/>
    <w:rsid w:val="00170767"/>
    <w:rsid w:val="00190C51"/>
    <w:rsid w:val="00191DDC"/>
    <w:rsid w:val="001B0AFB"/>
    <w:rsid w:val="001B605B"/>
    <w:rsid w:val="001C2230"/>
    <w:rsid w:val="001E1203"/>
    <w:rsid w:val="00225D5B"/>
    <w:rsid w:val="00241CE2"/>
    <w:rsid w:val="00260B35"/>
    <w:rsid w:val="00267B83"/>
    <w:rsid w:val="002772FE"/>
    <w:rsid w:val="0028192E"/>
    <w:rsid w:val="002820ED"/>
    <w:rsid w:val="0028628E"/>
    <w:rsid w:val="002A7E6D"/>
    <w:rsid w:val="002B6A74"/>
    <w:rsid w:val="002E1EBB"/>
    <w:rsid w:val="002F015D"/>
    <w:rsid w:val="002F0D40"/>
    <w:rsid w:val="002F0D8F"/>
    <w:rsid w:val="003150A2"/>
    <w:rsid w:val="00335642"/>
    <w:rsid w:val="00382412"/>
    <w:rsid w:val="00383A45"/>
    <w:rsid w:val="0039789B"/>
    <w:rsid w:val="003B01BD"/>
    <w:rsid w:val="003B2BF8"/>
    <w:rsid w:val="003E7A23"/>
    <w:rsid w:val="003F0670"/>
    <w:rsid w:val="003F0761"/>
    <w:rsid w:val="003F7403"/>
    <w:rsid w:val="00406564"/>
    <w:rsid w:val="00422794"/>
    <w:rsid w:val="004254F8"/>
    <w:rsid w:val="00426C0F"/>
    <w:rsid w:val="004355F2"/>
    <w:rsid w:val="0044151E"/>
    <w:rsid w:val="00453CDD"/>
    <w:rsid w:val="004614EC"/>
    <w:rsid w:val="004628AF"/>
    <w:rsid w:val="00464612"/>
    <w:rsid w:val="00477748"/>
    <w:rsid w:val="00477A2C"/>
    <w:rsid w:val="00485998"/>
    <w:rsid w:val="00492099"/>
    <w:rsid w:val="00492BE8"/>
    <w:rsid w:val="00495E3C"/>
    <w:rsid w:val="004967BE"/>
    <w:rsid w:val="00497314"/>
    <w:rsid w:val="004A03B1"/>
    <w:rsid w:val="004A169E"/>
    <w:rsid w:val="004A2E31"/>
    <w:rsid w:val="004C7A46"/>
    <w:rsid w:val="004D0B7E"/>
    <w:rsid w:val="004D0E34"/>
    <w:rsid w:val="004E1F49"/>
    <w:rsid w:val="004E3DFA"/>
    <w:rsid w:val="004E64D2"/>
    <w:rsid w:val="004E7851"/>
    <w:rsid w:val="004F6CFB"/>
    <w:rsid w:val="00507720"/>
    <w:rsid w:val="00520CCA"/>
    <w:rsid w:val="00521D1D"/>
    <w:rsid w:val="0057379C"/>
    <w:rsid w:val="005964D1"/>
    <w:rsid w:val="0059787E"/>
    <w:rsid w:val="005A3C13"/>
    <w:rsid w:val="005C3EBA"/>
    <w:rsid w:val="005D61A2"/>
    <w:rsid w:val="0060710A"/>
    <w:rsid w:val="00625A0C"/>
    <w:rsid w:val="00631F72"/>
    <w:rsid w:val="00647143"/>
    <w:rsid w:val="00662341"/>
    <w:rsid w:val="006B4B8B"/>
    <w:rsid w:val="006D1491"/>
    <w:rsid w:val="006D63D9"/>
    <w:rsid w:val="006E0562"/>
    <w:rsid w:val="006E309B"/>
    <w:rsid w:val="00710B8E"/>
    <w:rsid w:val="00713E31"/>
    <w:rsid w:val="00723E6E"/>
    <w:rsid w:val="00731E46"/>
    <w:rsid w:val="00734443"/>
    <w:rsid w:val="00745032"/>
    <w:rsid w:val="00747A11"/>
    <w:rsid w:val="007700A3"/>
    <w:rsid w:val="00780024"/>
    <w:rsid w:val="00790AC7"/>
    <w:rsid w:val="007A3924"/>
    <w:rsid w:val="007C5CF7"/>
    <w:rsid w:val="007D531D"/>
    <w:rsid w:val="0080063F"/>
    <w:rsid w:val="00815520"/>
    <w:rsid w:val="00822D8D"/>
    <w:rsid w:val="008239BE"/>
    <w:rsid w:val="008362D6"/>
    <w:rsid w:val="00841E59"/>
    <w:rsid w:val="00854CD4"/>
    <w:rsid w:val="008566F6"/>
    <w:rsid w:val="00865D6D"/>
    <w:rsid w:val="00871562"/>
    <w:rsid w:val="00894271"/>
    <w:rsid w:val="00897861"/>
    <w:rsid w:val="008A1ECD"/>
    <w:rsid w:val="008B4817"/>
    <w:rsid w:val="008B6056"/>
    <w:rsid w:val="008C133C"/>
    <w:rsid w:val="008C1963"/>
    <w:rsid w:val="008F0777"/>
    <w:rsid w:val="008F0BD7"/>
    <w:rsid w:val="008F217D"/>
    <w:rsid w:val="008F7D27"/>
    <w:rsid w:val="00911487"/>
    <w:rsid w:val="00911604"/>
    <w:rsid w:val="00914FA3"/>
    <w:rsid w:val="009236F7"/>
    <w:rsid w:val="009358BA"/>
    <w:rsid w:val="00945F56"/>
    <w:rsid w:val="00961B5B"/>
    <w:rsid w:val="009643E5"/>
    <w:rsid w:val="00985697"/>
    <w:rsid w:val="00994825"/>
    <w:rsid w:val="0099779F"/>
    <w:rsid w:val="009C2BE0"/>
    <w:rsid w:val="009D39E7"/>
    <w:rsid w:val="00A24401"/>
    <w:rsid w:val="00A33E31"/>
    <w:rsid w:val="00A35641"/>
    <w:rsid w:val="00A3719E"/>
    <w:rsid w:val="00A7553E"/>
    <w:rsid w:val="00A77BB4"/>
    <w:rsid w:val="00A82707"/>
    <w:rsid w:val="00A8487C"/>
    <w:rsid w:val="00A91171"/>
    <w:rsid w:val="00A96F04"/>
    <w:rsid w:val="00AA0804"/>
    <w:rsid w:val="00AB3825"/>
    <w:rsid w:val="00AC50AB"/>
    <w:rsid w:val="00AE1BBF"/>
    <w:rsid w:val="00AE3F69"/>
    <w:rsid w:val="00AF4A6F"/>
    <w:rsid w:val="00B41592"/>
    <w:rsid w:val="00B45617"/>
    <w:rsid w:val="00B4670A"/>
    <w:rsid w:val="00B8004F"/>
    <w:rsid w:val="00BF0B9E"/>
    <w:rsid w:val="00C0086F"/>
    <w:rsid w:val="00C1328D"/>
    <w:rsid w:val="00C174A7"/>
    <w:rsid w:val="00C24A04"/>
    <w:rsid w:val="00C403FF"/>
    <w:rsid w:val="00C43886"/>
    <w:rsid w:val="00C467DE"/>
    <w:rsid w:val="00C80ADD"/>
    <w:rsid w:val="00C90F0F"/>
    <w:rsid w:val="00CA224C"/>
    <w:rsid w:val="00CA5FB0"/>
    <w:rsid w:val="00CC0EA0"/>
    <w:rsid w:val="00CC1266"/>
    <w:rsid w:val="00CF41D4"/>
    <w:rsid w:val="00CF7839"/>
    <w:rsid w:val="00D25AB2"/>
    <w:rsid w:val="00D376F6"/>
    <w:rsid w:val="00D82962"/>
    <w:rsid w:val="00D82E5C"/>
    <w:rsid w:val="00D86506"/>
    <w:rsid w:val="00D95202"/>
    <w:rsid w:val="00DC3C62"/>
    <w:rsid w:val="00E11705"/>
    <w:rsid w:val="00E20708"/>
    <w:rsid w:val="00E2164F"/>
    <w:rsid w:val="00E25500"/>
    <w:rsid w:val="00E319E8"/>
    <w:rsid w:val="00E52BFF"/>
    <w:rsid w:val="00E67695"/>
    <w:rsid w:val="00E71A36"/>
    <w:rsid w:val="00E80A4F"/>
    <w:rsid w:val="00EC04B3"/>
    <w:rsid w:val="00EC4A23"/>
    <w:rsid w:val="00ED49ED"/>
    <w:rsid w:val="00EF307A"/>
    <w:rsid w:val="00F06DBE"/>
    <w:rsid w:val="00F24AFC"/>
    <w:rsid w:val="00F33077"/>
    <w:rsid w:val="00F559F1"/>
    <w:rsid w:val="00F6631A"/>
    <w:rsid w:val="00F76C3C"/>
    <w:rsid w:val="00F86229"/>
    <w:rsid w:val="00FA3A61"/>
    <w:rsid w:val="00FA4A11"/>
    <w:rsid w:val="00FC3EC9"/>
    <w:rsid w:val="00FC58A3"/>
    <w:rsid w:val="00FD38AF"/>
    <w:rsid w:val="00FE3A05"/>
    <w:rsid w:val="00FE5A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lang w:eastAsia="en-US"/>
    </w:rPr>
  </w:style>
  <w:style w:type="paragraph" w:styleId="Overskrift1">
    <w:name w:val="heading 1"/>
    <w:basedOn w:val="Normal"/>
    <w:next w:val="Dokumenttekst"/>
    <w:qFormat/>
    <w:pPr>
      <w:keepNext/>
      <w:spacing w:before="480" w:after="240"/>
      <w:outlineLvl w:val="0"/>
    </w:pPr>
    <w:rPr>
      <w:b/>
    </w:rPr>
  </w:style>
  <w:style w:type="paragraph" w:styleId="Overskrift2">
    <w:name w:val="heading 2"/>
    <w:basedOn w:val="Normal"/>
    <w:next w:val="Dokumenttekst"/>
    <w:qFormat/>
    <w:pPr>
      <w:keepNext/>
      <w:spacing w:before="480" w:after="240"/>
      <w:outlineLvl w:val="1"/>
    </w:pPr>
    <w:rPr>
      <w:u w:val="single"/>
    </w:rPr>
  </w:style>
  <w:style w:type="paragraph" w:styleId="Overskrift3">
    <w:name w:val="heading 3"/>
    <w:basedOn w:val="Normal"/>
    <w:next w:val="Dokumenttekst"/>
    <w:qFormat/>
    <w:pPr>
      <w:keepNext/>
      <w:spacing w:before="480" w:after="240"/>
      <w:outlineLvl w:val="2"/>
    </w:pPr>
  </w:style>
  <w:style w:type="paragraph" w:styleId="Overskrift4">
    <w:name w:val="heading 4"/>
    <w:basedOn w:val="Normal"/>
    <w:next w:val="Normal"/>
    <w:qFormat/>
    <w:pPr>
      <w:keepNext/>
      <w:outlineLvl w:val="3"/>
    </w:pPr>
    <w:rPr>
      <w:rFonts w:ascii="Humnst777 Blk BT" w:hAnsi="Humnst777 Blk BT"/>
      <w:b/>
      <w:bCs/>
      <w:sz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pPr>
      <w:tabs>
        <w:tab w:val="center" w:pos="4536"/>
        <w:tab w:val="right" w:pos="9072"/>
      </w:tabs>
    </w:pPr>
  </w:style>
  <w:style w:type="character" w:styleId="Sidetall">
    <w:name w:val="page number"/>
    <w:basedOn w:val="Standardskriftforavsnitt"/>
  </w:style>
  <w:style w:type="paragraph" w:customStyle="1" w:styleId="Overskrift">
    <w:name w:val="Overskrift"/>
    <w:basedOn w:val="Normal"/>
    <w:pPr>
      <w:spacing w:before="120" w:after="240"/>
    </w:pPr>
    <w:rPr>
      <w:b/>
      <w:sz w:val="28"/>
    </w:rPr>
  </w:style>
  <w:style w:type="paragraph" w:customStyle="1" w:styleId="Dokumenttekst">
    <w:name w:val="Dokumenttekst"/>
    <w:basedOn w:val="Normal"/>
  </w:style>
  <w:style w:type="paragraph" w:styleId="Bunntekst">
    <w:name w:val="footer"/>
    <w:basedOn w:val="Normal"/>
    <w:link w:val="BunntekstTegn"/>
    <w:uiPriority w:val="99"/>
    <w:pPr>
      <w:tabs>
        <w:tab w:val="center" w:pos="4536"/>
        <w:tab w:val="right" w:pos="9072"/>
      </w:tabs>
    </w:pPr>
  </w:style>
  <w:style w:type="paragraph" w:customStyle="1" w:styleId="Parafering">
    <w:name w:val="Parafering"/>
    <w:basedOn w:val="Normal"/>
    <w:next w:val="Dokumenttekst"/>
    <w:pPr>
      <w:tabs>
        <w:tab w:val="left" w:pos="5103"/>
      </w:tabs>
    </w:pPr>
  </w:style>
  <w:style w:type="paragraph" w:styleId="Dokumentkart">
    <w:name w:val="Document Map"/>
    <w:basedOn w:val="Normal"/>
    <w:semiHidden/>
    <w:rsid w:val="00382412"/>
    <w:pPr>
      <w:shd w:val="clear" w:color="auto" w:fill="000080"/>
    </w:pPr>
    <w:rPr>
      <w:rFonts w:ascii="Tahoma" w:hAnsi="Tahoma" w:cs="Tahoma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485998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485998"/>
    <w:rPr>
      <w:rFonts w:ascii="Tahoma" w:hAnsi="Tahoma" w:cs="Tahoma"/>
      <w:sz w:val="16"/>
      <w:szCs w:val="16"/>
      <w:lang w:eastAsia="en-US"/>
    </w:rPr>
  </w:style>
  <w:style w:type="character" w:customStyle="1" w:styleId="TopptekstTegn">
    <w:name w:val="Topptekst Tegn"/>
    <w:basedOn w:val="Standardskriftforavsnitt"/>
    <w:link w:val="Topptekst"/>
    <w:uiPriority w:val="99"/>
    <w:rsid w:val="00497314"/>
    <w:rPr>
      <w:sz w:val="24"/>
      <w:lang w:eastAsia="en-US"/>
    </w:rPr>
  </w:style>
  <w:style w:type="character" w:customStyle="1" w:styleId="BunntekstTegn">
    <w:name w:val="Bunntekst Tegn"/>
    <w:basedOn w:val="Standardskriftforavsnitt"/>
    <w:link w:val="Bunntekst"/>
    <w:uiPriority w:val="99"/>
    <w:rsid w:val="00497314"/>
    <w:rPr>
      <w:sz w:val="24"/>
      <w:lang w:eastAsia="en-US"/>
    </w:rPr>
  </w:style>
  <w:style w:type="paragraph" w:styleId="Listeavsnitt">
    <w:name w:val="List Paragraph"/>
    <w:basedOn w:val="Normal"/>
    <w:uiPriority w:val="34"/>
    <w:qFormat/>
    <w:rsid w:val="00662341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C24A04"/>
    <w:pPr>
      <w:spacing w:before="100" w:beforeAutospacing="1" w:after="100" w:afterAutospacing="1"/>
    </w:pPr>
    <w:rPr>
      <w:szCs w:val="24"/>
      <w:lang w:eastAsia="nb-NO"/>
    </w:rPr>
  </w:style>
  <w:style w:type="character" w:styleId="Hyperkobling">
    <w:name w:val="Hyperlink"/>
    <w:basedOn w:val="Standardskriftforavsnitt"/>
    <w:uiPriority w:val="99"/>
    <w:unhideWhenUsed/>
    <w:rsid w:val="00C24A04"/>
    <w:rPr>
      <w:color w:val="0000FF"/>
      <w:u w:val="single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C90F0F"/>
    <w:pPr>
      <w:keepLines/>
      <w:spacing w:after="0" w:line="276" w:lineRule="auto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sz w:val="28"/>
      <w:szCs w:val="28"/>
      <w:lang w:eastAsia="nb-NO"/>
    </w:rPr>
  </w:style>
  <w:style w:type="paragraph" w:styleId="INNH1">
    <w:name w:val="toc 1"/>
    <w:basedOn w:val="Normal"/>
    <w:next w:val="Normal"/>
    <w:autoRedefine/>
    <w:uiPriority w:val="39"/>
    <w:unhideWhenUsed/>
    <w:qFormat/>
    <w:rsid w:val="00C90F0F"/>
    <w:pPr>
      <w:spacing w:after="100"/>
    </w:pPr>
  </w:style>
  <w:style w:type="paragraph" w:styleId="INNH2">
    <w:name w:val="toc 2"/>
    <w:basedOn w:val="Normal"/>
    <w:next w:val="Normal"/>
    <w:autoRedefine/>
    <w:uiPriority w:val="39"/>
    <w:semiHidden/>
    <w:unhideWhenUsed/>
    <w:qFormat/>
    <w:rsid w:val="00C90F0F"/>
    <w:pPr>
      <w:spacing w:after="100" w:line="276" w:lineRule="auto"/>
      <w:ind w:left="220"/>
    </w:pPr>
    <w:rPr>
      <w:rFonts w:asciiTheme="minorHAnsi" w:eastAsiaTheme="minorEastAsia" w:hAnsiTheme="minorHAnsi" w:cstheme="minorBidi"/>
      <w:sz w:val="22"/>
      <w:szCs w:val="22"/>
      <w:lang w:eastAsia="nb-NO"/>
    </w:rPr>
  </w:style>
  <w:style w:type="paragraph" w:styleId="INNH3">
    <w:name w:val="toc 3"/>
    <w:basedOn w:val="Normal"/>
    <w:next w:val="Normal"/>
    <w:autoRedefine/>
    <w:uiPriority w:val="39"/>
    <w:semiHidden/>
    <w:unhideWhenUsed/>
    <w:qFormat/>
    <w:rsid w:val="00C90F0F"/>
    <w:pPr>
      <w:spacing w:after="100" w:line="276" w:lineRule="auto"/>
      <w:ind w:left="440"/>
    </w:pPr>
    <w:rPr>
      <w:rFonts w:asciiTheme="minorHAnsi" w:eastAsiaTheme="minorEastAsia" w:hAnsiTheme="minorHAnsi" w:cstheme="minorBidi"/>
      <w:sz w:val="22"/>
      <w:szCs w:val="22"/>
      <w:lang w:eastAsia="nb-N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lang w:eastAsia="en-US"/>
    </w:rPr>
  </w:style>
  <w:style w:type="paragraph" w:styleId="Overskrift1">
    <w:name w:val="heading 1"/>
    <w:basedOn w:val="Normal"/>
    <w:next w:val="Dokumenttekst"/>
    <w:qFormat/>
    <w:pPr>
      <w:keepNext/>
      <w:spacing w:before="480" w:after="240"/>
      <w:outlineLvl w:val="0"/>
    </w:pPr>
    <w:rPr>
      <w:b/>
    </w:rPr>
  </w:style>
  <w:style w:type="paragraph" w:styleId="Overskrift2">
    <w:name w:val="heading 2"/>
    <w:basedOn w:val="Normal"/>
    <w:next w:val="Dokumenttekst"/>
    <w:qFormat/>
    <w:pPr>
      <w:keepNext/>
      <w:spacing w:before="480" w:after="240"/>
      <w:outlineLvl w:val="1"/>
    </w:pPr>
    <w:rPr>
      <w:u w:val="single"/>
    </w:rPr>
  </w:style>
  <w:style w:type="paragraph" w:styleId="Overskrift3">
    <w:name w:val="heading 3"/>
    <w:basedOn w:val="Normal"/>
    <w:next w:val="Dokumenttekst"/>
    <w:qFormat/>
    <w:pPr>
      <w:keepNext/>
      <w:spacing w:before="480" w:after="240"/>
      <w:outlineLvl w:val="2"/>
    </w:pPr>
  </w:style>
  <w:style w:type="paragraph" w:styleId="Overskrift4">
    <w:name w:val="heading 4"/>
    <w:basedOn w:val="Normal"/>
    <w:next w:val="Normal"/>
    <w:qFormat/>
    <w:pPr>
      <w:keepNext/>
      <w:outlineLvl w:val="3"/>
    </w:pPr>
    <w:rPr>
      <w:rFonts w:ascii="Humnst777 Blk BT" w:hAnsi="Humnst777 Blk BT"/>
      <w:b/>
      <w:bCs/>
      <w:sz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pPr>
      <w:tabs>
        <w:tab w:val="center" w:pos="4536"/>
        <w:tab w:val="right" w:pos="9072"/>
      </w:tabs>
    </w:pPr>
  </w:style>
  <w:style w:type="character" w:styleId="Sidetall">
    <w:name w:val="page number"/>
    <w:basedOn w:val="Standardskriftforavsnitt"/>
  </w:style>
  <w:style w:type="paragraph" w:customStyle="1" w:styleId="Overskrift">
    <w:name w:val="Overskrift"/>
    <w:basedOn w:val="Normal"/>
    <w:pPr>
      <w:spacing w:before="120" w:after="240"/>
    </w:pPr>
    <w:rPr>
      <w:b/>
      <w:sz w:val="28"/>
    </w:rPr>
  </w:style>
  <w:style w:type="paragraph" w:customStyle="1" w:styleId="Dokumenttekst">
    <w:name w:val="Dokumenttekst"/>
    <w:basedOn w:val="Normal"/>
  </w:style>
  <w:style w:type="paragraph" w:styleId="Bunntekst">
    <w:name w:val="footer"/>
    <w:basedOn w:val="Normal"/>
    <w:link w:val="BunntekstTegn"/>
    <w:uiPriority w:val="99"/>
    <w:pPr>
      <w:tabs>
        <w:tab w:val="center" w:pos="4536"/>
        <w:tab w:val="right" w:pos="9072"/>
      </w:tabs>
    </w:pPr>
  </w:style>
  <w:style w:type="paragraph" w:customStyle="1" w:styleId="Parafering">
    <w:name w:val="Parafering"/>
    <w:basedOn w:val="Normal"/>
    <w:next w:val="Dokumenttekst"/>
    <w:pPr>
      <w:tabs>
        <w:tab w:val="left" w:pos="5103"/>
      </w:tabs>
    </w:pPr>
  </w:style>
  <w:style w:type="paragraph" w:styleId="Dokumentkart">
    <w:name w:val="Document Map"/>
    <w:basedOn w:val="Normal"/>
    <w:semiHidden/>
    <w:rsid w:val="00382412"/>
    <w:pPr>
      <w:shd w:val="clear" w:color="auto" w:fill="000080"/>
    </w:pPr>
    <w:rPr>
      <w:rFonts w:ascii="Tahoma" w:hAnsi="Tahoma" w:cs="Tahoma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485998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485998"/>
    <w:rPr>
      <w:rFonts w:ascii="Tahoma" w:hAnsi="Tahoma" w:cs="Tahoma"/>
      <w:sz w:val="16"/>
      <w:szCs w:val="16"/>
      <w:lang w:eastAsia="en-US"/>
    </w:rPr>
  </w:style>
  <w:style w:type="character" w:customStyle="1" w:styleId="TopptekstTegn">
    <w:name w:val="Topptekst Tegn"/>
    <w:basedOn w:val="Standardskriftforavsnitt"/>
    <w:link w:val="Topptekst"/>
    <w:uiPriority w:val="99"/>
    <w:rsid w:val="00497314"/>
    <w:rPr>
      <w:sz w:val="24"/>
      <w:lang w:eastAsia="en-US"/>
    </w:rPr>
  </w:style>
  <w:style w:type="character" w:customStyle="1" w:styleId="BunntekstTegn">
    <w:name w:val="Bunntekst Tegn"/>
    <w:basedOn w:val="Standardskriftforavsnitt"/>
    <w:link w:val="Bunntekst"/>
    <w:uiPriority w:val="99"/>
    <w:rsid w:val="00497314"/>
    <w:rPr>
      <w:sz w:val="24"/>
      <w:lang w:eastAsia="en-US"/>
    </w:rPr>
  </w:style>
  <w:style w:type="paragraph" w:styleId="Listeavsnitt">
    <w:name w:val="List Paragraph"/>
    <w:basedOn w:val="Normal"/>
    <w:uiPriority w:val="34"/>
    <w:qFormat/>
    <w:rsid w:val="00662341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C24A04"/>
    <w:pPr>
      <w:spacing w:before="100" w:beforeAutospacing="1" w:after="100" w:afterAutospacing="1"/>
    </w:pPr>
    <w:rPr>
      <w:szCs w:val="24"/>
      <w:lang w:eastAsia="nb-NO"/>
    </w:rPr>
  </w:style>
  <w:style w:type="character" w:styleId="Hyperkobling">
    <w:name w:val="Hyperlink"/>
    <w:basedOn w:val="Standardskriftforavsnitt"/>
    <w:uiPriority w:val="99"/>
    <w:unhideWhenUsed/>
    <w:rsid w:val="00C24A04"/>
    <w:rPr>
      <w:color w:val="0000FF"/>
      <w:u w:val="single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C90F0F"/>
    <w:pPr>
      <w:keepLines/>
      <w:spacing w:after="0" w:line="276" w:lineRule="auto"/>
      <w:outlineLvl w:val="9"/>
    </w:pPr>
    <w:rPr>
      <w:rFonts w:asciiTheme="majorHAnsi" w:eastAsiaTheme="majorEastAsia" w:hAnsiTheme="majorHAnsi" w:cstheme="majorBidi"/>
      <w:bCs/>
      <w:color w:val="365F91" w:themeColor="accent1" w:themeShade="BF"/>
      <w:sz w:val="28"/>
      <w:szCs w:val="28"/>
      <w:lang w:eastAsia="nb-NO"/>
    </w:rPr>
  </w:style>
  <w:style w:type="paragraph" w:styleId="INNH1">
    <w:name w:val="toc 1"/>
    <w:basedOn w:val="Normal"/>
    <w:next w:val="Normal"/>
    <w:autoRedefine/>
    <w:uiPriority w:val="39"/>
    <w:unhideWhenUsed/>
    <w:qFormat/>
    <w:rsid w:val="00C90F0F"/>
    <w:pPr>
      <w:spacing w:after="100"/>
    </w:pPr>
  </w:style>
  <w:style w:type="paragraph" w:styleId="INNH2">
    <w:name w:val="toc 2"/>
    <w:basedOn w:val="Normal"/>
    <w:next w:val="Normal"/>
    <w:autoRedefine/>
    <w:uiPriority w:val="39"/>
    <w:semiHidden/>
    <w:unhideWhenUsed/>
    <w:qFormat/>
    <w:rsid w:val="00C90F0F"/>
    <w:pPr>
      <w:spacing w:after="100" w:line="276" w:lineRule="auto"/>
      <w:ind w:left="220"/>
    </w:pPr>
    <w:rPr>
      <w:rFonts w:asciiTheme="minorHAnsi" w:eastAsiaTheme="minorEastAsia" w:hAnsiTheme="minorHAnsi" w:cstheme="minorBidi"/>
      <w:sz w:val="22"/>
      <w:szCs w:val="22"/>
      <w:lang w:eastAsia="nb-NO"/>
    </w:rPr>
  </w:style>
  <w:style w:type="paragraph" w:styleId="INNH3">
    <w:name w:val="toc 3"/>
    <w:basedOn w:val="Normal"/>
    <w:next w:val="Normal"/>
    <w:autoRedefine/>
    <w:uiPriority w:val="39"/>
    <w:semiHidden/>
    <w:unhideWhenUsed/>
    <w:qFormat/>
    <w:rsid w:val="00C90F0F"/>
    <w:pPr>
      <w:spacing w:after="100" w:line="276" w:lineRule="auto"/>
      <w:ind w:left="440"/>
    </w:pPr>
    <w:rPr>
      <w:rFonts w:asciiTheme="minorHAnsi" w:eastAsiaTheme="minorEastAsia" w:hAnsiTheme="minorHAnsi" w:cstheme="minorBidi"/>
      <w:sz w:val="22"/>
      <w:szCs w:val="22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872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467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www.fermatevokal.net" TargetMode="Externa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oltotar\AppData\Local\Microsoft\Windows\Temporary%20Internet%20Files\Content.IE5\P5Y165J3\Fermate-M&#248;teref-mal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umnst777 Blk BT">
    <w:altName w:val="Arial"/>
    <w:charset w:val="00"/>
    <w:family w:val="swiss"/>
    <w:pitch w:val="variable"/>
    <w:sig w:usb0="00000001" w:usb1="00000000" w:usb2="00000000" w:usb3="00000000" w:csb0="0000001B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Humnst777 BT">
    <w:altName w:val="Lucida Sans Unicode"/>
    <w:charset w:val="00"/>
    <w:family w:val="swiss"/>
    <w:pitch w:val="variable"/>
    <w:sig w:usb0="00000087" w:usb1="00000000" w:usb2="00000000" w:usb3="00000000" w:csb0="0000001B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602E"/>
    <w:rsid w:val="00121590"/>
    <w:rsid w:val="004C6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EFEF7384EEBB40BDBB918561AD582426">
    <w:name w:val="EFEF7384EEBB40BDBB918561AD582426"/>
    <w:rsid w:val="004C602E"/>
  </w:style>
  <w:style w:type="paragraph" w:customStyle="1" w:styleId="291A78CA9D5B47618124481C51840041">
    <w:name w:val="291A78CA9D5B47618124481C51840041"/>
    <w:rsid w:val="004C602E"/>
  </w:style>
  <w:style w:type="paragraph" w:customStyle="1" w:styleId="BB5BB17B33EB4432B997812AE108D6C7">
    <w:name w:val="BB5BB17B33EB4432B997812AE108D6C7"/>
    <w:rsid w:val="004C602E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EFEF7384EEBB40BDBB918561AD582426">
    <w:name w:val="EFEF7384EEBB40BDBB918561AD582426"/>
    <w:rsid w:val="004C602E"/>
  </w:style>
  <w:style w:type="paragraph" w:customStyle="1" w:styleId="291A78CA9D5B47618124481C51840041">
    <w:name w:val="291A78CA9D5B47618124481C51840041"/>
    <w:rsid w:val="004C602E"/>
  </w:style>
  <w:style w:type="paragraph" w:customStyle="1" w:styleId="BB5BB17B33EB4432B997812AE108D6C7">
    <w:name w:val="BB5BB17B33EB4432B997812AE108D6C7"/>
    <w:rsid w:val="004C602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2F72E4-D414-4912-9449-44779F499B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Fermate-Møteref-mal.dotm</Template>
  <TotalTime>203</TotalTime>
  <Pages>4</Pages>
  <Words>856</Words>
  <Characters>4537</Characters>
  <Application>Microsoft Office Word</Application>
  <DocSecurity>0</DocSecurity>
  <Lines>37</Lines>
  <Paragraphs>10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Notat</vt:lpstr>
    </vt:vector>
  </TitlesOfParts>
  <Company>SNI</Company>
  <LinksUpToDate>false</LinksUpToDate>
  <CharactersWithSpaces>5383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Notat</dc:title>
  <dc:creator>Tom Tarheim</dc:creator>
  <cp:lastModifiedBy>Tarheim</cp:lastModifiedBy>
  <cp:revision>5</cp:revision>
  <cp:lastPrinted>2012-08-16T10:11:00Z</cp:lastPrinted>
  <dcterms:created xsi:type="dcterms:W3CDTF">2015-10-21T14:22:00Z</dcterms:created>
  <dcterms:modified xsi:type="dcterms:W3CDTF">2015-10-21T18:15:00Z</dcterms:modified>
</cp:coreProperties>
</file>